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554B90" w14:textId="2E8D02B9" w:rsidR="00B61F66" w:rsidRDefault="00C823EF" w:rsidP="00717AC8">
      <w:pPr>
        <w:pStyle w:val="Heading1"/>
      </w:pPr>
      <w:r>
        <w:t>Registration</w:t>
      </w:r>
      <w:r w:rsidR="004A21D7">
        <w:t xml:space="preserve"> form </w:t>
      </w:r>
    </w:p>
    <w:p w14:paraId="16EDDA2E" w14:textId="53F86BD0" w:rsidR="00B61F66" w:rsidRDefault="00B61F66" w:rsidP="00B61F66">
      <w:pPr>
        <w:pStyle w:val="NormalWeb"/>
        <w:spacing w:before="0" w:beforeAutospacing="0" w:after="240" w:afterAutospacing="0"/>
        <w:rPr>
          <w:rFonts w:asciiTheme="minorBidi" w:hAnsiTheme="minorBidi" w:cstheme="minorBidi"/>
        </w:rPr>
      </w:pPr>
      <w:r w:rsidRPr="0027569B">
        <w:rPr>
          <w:rFonts w:asciiTheme="minorBidi" w:hAnsiTheme="minorBidi" w:cstheme="minorBidi"/>
        </w:rPr>
        <w:t xml:space="preserve">The </w:t>
      </w:r>
      <w:hyperlink r:id="rId7" w:history="1">
        <w:r w:rsidRPr="0006273B">
          <w:rPr>
            <w:rStyle w:val="Hyperlink"/>
            <w:rFonts w:asciiTheme="minorBidi" w:hAnsiTheme="minorBidi" w:cstheme="minorBidi"/>
            <w:noProof w:val="0"/>
            <w:szCs w:val="24"/>
          </w:rPr>
          <w:t>Patient Safety in Radiotherapy Steering Group (PSRT)</w:t>
        </w:r>
      </w:hyperlink>
      <w:r w:rsidRPr="0027569B">
        <w:rPr>
          <w:rFonts w:asciiTheme="minorBidi" w:hAnsiTheme="minorBidi" w:cstheme="minorBidi"/>
        </w:rPr>
        <w:t xml:space="preserve">, are delighted to </w:t>
      </w:r>
      <w:r>
        <w:rPr>
          <w:rFonts w:asciiTheme="minorBidi" w:hAnsiTheme="minorBidi" w:cstheme="minorBidi"/>
        </w:rPr>
        <w:t xml:space="preserve">invite you to a </w:t>
      </w:r>
      <w:r w:rsidRPr="0027569B">
        <w:rPr>
          <w:rFonts w:asciiTheme="minorBidi" w:hAnsiTheme="minorBidi" w:cstheme="minorBidi"/>
        </w:rPr>
        <w:t xml:space="preserve">national workshop on </w:t>
      </w:r>
      <w:r w:rsidR="004D7C32">
        <w:rPr>
          <w:rFonts w:asciiTheme="minorBidi" w:hAnsiTheme="minorBidi" w:cstheme="minorBidi"/>
        </w:rPr>
        <w:t>Tuesday</w:t>
      </w:r>
      <w:r w:rsidRPr="0027569B">
        <w:rPr>
          <w:rFonts w:asciiTheme="minorBidi" w:hAnsiTheme="minorBidi" w:cstheme="minorBidi"/>
        </w:rPr>
        <w:t xml:space="preserve"> 16</w:t>
      </w:r>
      <w:r w:rsidRPr="0027569B">
        <w:rPr>
          <w:rFonts w:asciiTheme="minorBidi" w:hAnsiTheme="minorBidi" w:cstheme="minorBidi"/>
          <w:vertAlign w:val="superscript"/>
        </w:rPr>
        <w:t>th</w:t>
      </w:r>
      <w:r w:rsidRPr="0027569B">
        <w:rPr>
          <w:rFonts w:asciiTheme="minorBidi" w:hAnsiTheme="minorBidi" w:cstheme="minorBidi"/>
        </w:rPr>
        <w:t xml:space="preserve"> June 2026 to support the application and analysis of the </w:t>
      </w:r>
      <w:hyperlink r:id="rId8" w:history="1">
        <w:r w:rsidRPr="0027569B">
          <w:rPr>
            <w:rStyle w:val="Hyperlink"/>
            <w:rFonts w:asciiTheme="minorBidi" w:hAnsiTheme="minorBidi" w:cstheme="minorBidi"/>
          </w:rPr>
          <w:t>National Patient Safety RTE Taxonomy</w:t>
        </w:r>
      </w:hyperlink>
      <w:r w:rsidRPr="0027569B">
        <w:rPr>
          <w:rFonts w:asciiTheme="minorBidi" w:hAnsiTheme="minorBidi" w:cstheme="minorBidi"/>
        </w:rPr>
        <w:t xml:space="preserve">. </w:t>
      </w:r>
      <w:r w:rsidR="00E470ED" w:rsidRPr="0027569B">
        <w:rPr>
          <w:rFonts w:asciiTheme="minorBidi" w:hAnsiTheme="minorBidi" w:cstheme="minorBidi"/>
        </w:rPr>
        <w:t xml:space="preserve">Registration and coffee will be from 09:00 to </w:t>
      </w:r>
      <w:r w:rsidR="00E470ED">
        <w:rPr>
          <w:rFonts w:asciiTheme="minorBidi" w:hAnsiTheme="minorBidi" w:cstheme="minorBidi"/>
        </w:rPr>
        <w:t>10:00</w:t>
      </w:r>
      <w:r w:rsidR="00E470ED" w:rsidRPr="0027569B">
        <w:rPr>
          <w:rFonts w:asciiTheme="minorBidi" w:hAnsiTheme="minorBidi" w:cstheme="minorBidi"/>
        </w:rPr>
        <w:t xml:space="preserve"> and the workshop will run from </w:t>
      </w:r>
      <w:r w:rsidR="00E470ED">
        <w:rPr>
          <w:rFonts w:asciiTheme="minorBidi" w:hAnsiTheme="minorBidi" w:cstheme="minorBidi"/>
        </w:rPr>
        <w:t>10</w:t>
      </w:r>
      <w:r w:rsidR="00E470ED" w:rsidRPr="0027569B">
        <w:rPr>
          <w:rFonts w:asciiTheme="minorBidi" w:hAnsiTheme="minorBidi" w:cstheme="minorBidi"/>
        </w:rPr>
        <w:t>:</w:t>
      </w:r>
      <w:r w:rsidR="00E470ED">
        <w:rPr>
          <w:rFonts w:asciiTheme="minorBidi" w:hAnsiTheme="minorBidi" w:cstheme="minorBidi"/>
        </w:rPr>
        <w:t>0</w:t>
      </w:r>
      <w:r w:rsidR="00E470ED" w:rsidRPr="0027569B">
        <w:rPr>
          <w:rFonts w:asciiTheme="minorBidi" w:hAnsiTheme="minorBidi" w:cstheme="minorBidi"/>
        </w:rPr>
        <w:t>0 to 16:</w:t>
      </w:r>
      <w:r w:rsidR="00E470ED">
        <w:rPr>
          <w:rFonts w:asciiTheme="minorBidi" w:hAnsiTheme="minorBidi" w:cstheme="minorBidi"/>
        </w:rPr>
        <w:t>0</w:t>
      </w:r>
      <w:r w:rsidR="00E470ED" w:rsidRPr="0027569B">
        <w:rPr>
          <w:rFonts w:asciiTheme="minorBidi" w:hAnsiTheme="minorBidi" w:cstheme="minorBidi"/>
        </w:rPr>
        <w:t>0. The workshop will take place at Novotel Birmingham Centre, 70 Broad St, Birmingham B1 2HT.</w:t>
      </w:r>
      <w:r w:rsidR="0006273B">
        <w:rPr>
          <w:rFonts w:asciiTheme="minorBidi" w:hAnsiTheme="minorBidi" w:cstheme="minorBidi"/>
        </w:rPr>
        <w:t xml:space="preserve"> </w:t>
      </w:r>
      <w:r w:rsidR="0006273B" w:rsidRPr="0006273B">
        <w:rPr>
          <w:rFonts w:asciiTheme="minorBidi" w:hAnsiTheme="minorBidi" w:cstheme="minorBidi"/>
        </w:rPr>
        <w:t>Registration is free of charge and booking is essential as spaces are limited.</w:t>
      </w:r>
    </w:p>
    <w:p w14:paraId="3514CC91" w14:textId="248BED33" w:rsidR="00A74F13" w:rsidRDefault="00A74F13" w:rsidP="00B61F66">
      <w:pPr>
        <w:pStyle w:val="NormalWeb"/>
        <w:spacing w:before="0" w:beforeAutospacing="0" w:after="240" w:afterAutospacing="0"/>
        <w:rPr>
          <w:rFonts w:asciiTheme="minorBidi" w:hAnsiTheme="minorBidi" w:cstheme="minorBidi"/>
        </w:rPr>
      </w:pPr>
      <w:r w:rsidRPr="00A74F13">
        <w:rPr>
          <w:rFonts w:asciiTheme="minorBidi" w:hAnsiTheme="minorBidi" w:cstheme="minorBidi"/>
          <w:b/>
          <w:bCs/>
        </w:rPr>
        <w:t>We would like to take this opportunity to invite a nominated representative from your radiotherapy service, with an active interest in this work, to attend.</w:t>
      </w:r>
      <w:r w:rsidRPr="00A74F13">
        <w:rPr>
          <w:rStyle w:val="Strong"/>
          <w:rFonts w:asciiTheme="minorBidi" w:hAnsiTheme="minorBidi" w:cstheme="minorBidi"/>
          <w:b w:val="0"/>
          <w:bCs w:val="0"/>
        </w:rPr>
        <w:t xml:space="preserve"> </w:t>
      </w:r>
      <w:r w:rsidRPr="00A74F13">
        <w:rPr>
          <w:rStyle w:val="Strong"/>
          <w:rFonts w:asciiTheme="minorBidi" w:hAnsiTheme="minorBidi" w:cstheme="minorBidi"/>
        </w:rPr>
        <w:t>Any</w:t>
      </w:r>
      <w:r w:rsidRPr="0027569B">
        <w:rPr>
          <w:rStyle w:val="Strong"/>
          <w:rFonts w:asciiTheme="minorBidi" w:hAnsiTheme="minorBidi" w:cstheme="minorBidi"/>
        </w:rPr>
        <w:t xml:space="preserve"> additional colleagues interested in attending</w:t>
      </w:r>
      <w:r>
        <w:rPr>
          <w:rStyle w:val="Strong"/>
          <w:rFonts w:asciiTheme="minorBidi" w:hAnsiTheme="minorBidi" w:cstheme="minorBidi"/>
        </w:rPr>
        <w:t xml:space="preserve"> should be recorded as the second nominated individual, and will b</w:t>
      </w:r>
      <w:r w:rsidRPr="0006273B">
        <w:rPr>
          <w:rStyle w:val="Strong"/>
          <w:rFonts w:asciiTheme="minorBidi" w:hAnsiTheme="minorBidi" w:cstheme="minorBidi"/>
        </w:rPr>
        <w:t>e allocated where possible, on a first come first served basis.</w:t>
      </w:r>
    </w:p>
    <w:p w14:paraId="2182BED0" w14:textId="1185C882" w:rsidR="008C2B57" w:rsidRDefault="008C2B57" w:rsidP="008C2B57">
      <w:pPr>
        <w:pStyle w:val="Heading2"/>
      </w:pPr>
      <w:bookmarkStart w:id="0" w:name="_Toc354068109"/>
      <w:bookmarkStart w:id="1" w:name="_Toc354068436"/>
      <w:r>
        <w:t xml:space="preserve">Department – details </w:t>
      </w:r>
    </w:p>
    <w:p w14:paraId="2FDEFF57" w14:textId="77777777" w:rsidR="008C2B57" w:rsidRDefault="008C2B57" w:rsidP="008C2B57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43"/>
        <w:gridCol w:w="709"/>
        <w:gridCol w:w="6804"/>
        <w:gridCol w:w="172"/>
      </w:tblGrid>
      <w:tr w:rsidR="008C2B57" w14:paraId="59EB136C" w14:textId="77777777" w:rsidTr="00435923">
        <w:trPr>
          <w:trHeight w:val="237"/>
        </w:trPr>
        <w:tc>
          <w:tcPr>
            <w:tcW w:w="1843" w:type="dxa"/>
            <w:shd w:val="clear" w:color="auto" w:fill="F2F2F2" w:themeFill="background1" w:themeFillShade="F2"/>
          </w:tcPr>
          <w:p w14:paraId="18F674EA" w14:textId="4C0F4DA4" w:rsidR="008C2B57" w:rsidRDefault="00435923" w:rsidP="00793E64">
            <w:r>
              <w:t xml:space="preserve">Department name </w:t>
            </w:r>
          </w:p>
        </w:tc>
        <w:tc>
          <w:tcPr>
            <w:tcW w:w="709" w:type="dxa"/>
          </w:tcPr>
          <w:p w14:paraId="41EFF359" w14:textId="77777777" w:rsidR="008C2B57" w:rsidRDefault="008C2B57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2D577BF8" w14:textId="77777777" w:rsidR="008C2B57" w:rsidRDefault="008C2B57" w:rsidP="00793E64"/>
        </w:tc>
        <w:tc>
          <w:tcPr>
            <w:tcW w:w="172" w:type="dxa"/>
          </w:tcPr>
          <w:p w14:paraId="103B9C62" w14:textId="77777777" w:rsidR="008C2B57" w:rsidRDefault="008C2B57" w:rsidP="00793E64"/>
        </w:tc>
      </w:tr>
    </w:tbl>
    <w:p w14:paraId="7231C7B4" w14:textId="77777777" w:rsidR="008C2B57" w:rsidRDefault="008C2B57" w:rsidP="008C2B57"/>
    <w:p w14:paraId="762FEA85" w14:textId="77777777" w:rsidR="004A21D7" w:rsidRDefault="004A21D7" w:rsidP="004A21D7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2127"/>
        <w:gridCol w:w="425"/>
        <w:gridCol w:w="6804"/>
        <w:gridCol w:w="172"/>
      </w:tblGrid>
      <w:tr w:rsidR="004A21D7" w14:paraId="35B6C9B6" w14:textId="77777777" w:rsidTr="004A21D7">
        <w:trPr>
          <w:trHeight w:val="237"/>
        </w:trPr>
        <w:tc>
          <w:tcPr>
            <w:tcW w:w="2127" w:type="dxa"/>
            <w:shd w:val="clear" w:color="auto" w:fill="F2F2F2" w:themeFill="background1" w:themeFillShade="F2"/>
          </w:tcPr>
          <w:p w14:paraId="2744DF10" w14:textId="1F51BA27" w:rsidR="004A21D7" w:rsidRDefault="004A21D7" w:rsidP="00793E64">
            <w:r>
              <w:t xml:space="preserve">Department address </w:t>
            </w:r>
          </w:p>
        </w:tc>
        <w:tc>
          <w:tcPr>
            <w:tcW w:w="425" w:type="dxa"/>
          </w:tcPr>
          <w:p w14:paraId="182E2E46" w14:textId="77777777" w:rsidR="004A21D7" w:rsidRDefault="004A21D7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3EB1F584" w14:textId="77777777" w:rsidR="004A21D7" w:rsidRDefault="004A21D7" w:rsidP="00793E64"/>
        </w:tc>
        <w:tc>
          <w:tcPr>
            <w:tcW w:w="172" w:type="dxa"/>
          </w:tcPr>
          <w:p w14:paraId="4C24AABC" w14:textId="77777777" w:rsidR="004A21D7" w:rsidRDefault="004A21D7" w:rsidP="00793E64"/>
        </w:tc>
      </w:tr>
    </w:tbl>
    <w:p w14:paraId="7AC745F0" w14:textId="77777777" w:rsidR="008C2B57" w:rsidRDefault="008C2B57" w:rsidP="008C2B57"/>
    <w:p w14:paraId="719A72E2" w14:textId="4FDBE31D" w:rsidR="00D52357" w:rsidRDefault="00554FCD">
      <w:r>
        <w:t>Please include a brief description of your local r</w:t>
      </w:r>
      <w:r w:rsidR="006C22B2">
        <w:t>adiotherapy event learning system in the box below</w:t>
      </w:r>
      <w:r w:rsidR="00D52357">
        <w:t xml:space="preserve">, you may want to include the </w:t>
      </w:r>
      <w:r w:rsidR="003805EA">
        <w:t>local event learning system (</w:t>
      </w:r>
      <w:r w:rsidR="00D52357">
        <w:t>reporting system</w:t>
      </w:r>
      <w:r w:rsidR="003805EA">
        <w:t>)</w:t>
      </w:r>
      <w:r w:rsidR="00D52357">
        <w:t xml:space="preserve"> and learning methodologies.  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D52357" w14:paraId="22753071" w14:textId="77777777" w:rsidTr="00D52357">
        <w:tc>
          <w:tcPr>
            <w:tcW w:w="9351" w:type="dxa"/>
          </w:tcPr>
          <w:p w14:paraId="21436F9C" w14:textId="77777777" w:rsidR="00D52357" w:rsidRDefault="00D52357"/>
          <w:p w14:paraId="0E6BFC0B" w14:textId="77777777" w:rsidR="00D52357" w:rsidRDefault="00D52357"/>
          <w:p w14:paraId="20EA1E6C" w14:textId="77777777" w:rsidR="00D52357" w:rsidRDefault="00D52357"/>
          <w:p w14:paraId="54F248B2" w14:textId="77777777" w:rsidR="00D52357" w:rsidRDefault="00D52357"/>
          <w:p w14:paraId="210FCD89" w14:textId="77777777" w:rsidR="00D52357" w:rsidRDefault="00D52357"/>
          <w:p w14:paraId="7AB98361" w14:textId="77777777" w:rsidR="00D52357" w:rsidRDefault="00D52357"/>
          <w:p w14:paraId="1785EFCD" w14:textId="77777777" w:rsidR="00D52357" w:rsidRDefault="00D52357"/>
          <w:p w14:paraId="486F7FD7" w14:textId="77777777" w:rsidR="00D52357" w:rsidRDefault="00D52357"/>
          <w:p w14:paraId="1C4A1AC1" w14:textId="77777777" w:rsidR="00D52357" w:rsidRDefault="00D52357"/>
          <w:p w14:paraId="77FD625F" w14:textId="77777777" w:rsidR="00D52357" w:rsidRDefault="00D52357"/>
          <w:p w14:paraId="6086A729" w14:textId="77777777" w:rsidR="00D52357" w:rsidRDefault="00D52357"/>
          <w:p w14:paraId="1392CBC0" w14:textId="77777777" w:rsidR="00D52357" w:rsidRDefault="00D52357"/>
          <w:p w14:paraId="54EC32DA" w14:textId="77777777" w:rsidR="00D52357" w:rsidRDefault="00D52357"/>
          <w:p w14:paraId="1B33CC91" w14:textId="77777777" w:rsidR="00D52357" w:rsidRDefault="00D52357"/>
          <w:p w14:paraId="1D09895F" w14:textId="77777777" w:rsidR="00D52357" w:rsidRDefault="00D52357"/>
          <w:p w14:paraId="0469F94E" w14:textId="77777777" w:rsidR="00D52357" w:rsidRDefault="00D52357"/>
          <w:p w14:paraId="2B637B12" w14:textId="77777777" w:rsidR="00D52357" w:rsidRDefault="00D52357"/>
        </w:tc>
      </w:tr>
    </w:tbl>
    <w:p w14:paraId="146C6FE6" w14:textId="651F01F1" w:rsidR="00435923" w:rsidRDefault="00435923">
      <w:pPr>
        <w:rPr>
          <w:b/>
          <w:bCs/>
          <w:color w:val="007C91"/>
          <w:sz w:val="30"/>
          <w:lang w:val="x-none" w:eastAsia="x-none"/>
        </w:rPr>
      </w:pPr>
      <w:r>
        <w:br w:type="page"/>
      </w:r>
    </w:p>
    <w:p w14:paraId="5DC3A40F" w14:textId="7F8E62AC" w:rsidR="00890E36" w:rsidRDefault="00604CFB" w:rsidP="00717AC8">
      <w:pPr>
        <w:pStyle w:val="Heading2"/>
      </w:pPr>
      <w:r>
        <w:lastRenderedPageBreak/>
        <w:t xml:space="preserve">First </w:t>
      </w:r>
      <w:r w:rsidR="00EE29E7">
        <w:t>nominated</w:t>
      </w:r>
      <w:r>
        <w:t xml:space="preserve"> indiv</w:t>
      </w:r>
      <w:r w:rsidR="00EE29E7">
        <w:t xml:space="preserve">idual – details </w:t>
      </w:r>
      <w:bookmarkEnd w:id="0"/>
      <w:bookmarkEnd w:id="1"/>
    </w:p>
    <w:p w14:paraId="29885EA3" w14:textId="77777777" w:rsidR="00185C3E" w:rsidRDefault="00185C3E" w:rsidP="00185C3E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43"/>
        <w:gridCol w:w="709"/>
        <w:gridCol w:w="6804"/>
        <w:gridCol w:w="172"/>
      </w:tblGrid>
      <w:tr w:rsidR="008C7012" w14:paraId="5C8B1984" w14:textId="77777777" w:rsidTr="00793E64">
        <w:trPr>
          <w:trHeight w:val="237"/>
        </w:trPr>
        <w:tc>
          <w:tcPr>
            <w:tcW w:w="1843" w:type="dxa"/>
            <w:shd w:val="clear" w:color="auto" w:fill="F2F2F2" w:themeFill="background1" w:themeFillShade="F2"/>
          </w:tcPr>
          <w:p w14:paraId="05BA1C1A" w14:textId="22E7DAC4" w:rsidR="008C7012" w:rsidRDefault="008C7012" w:rsidP="00793E64">
            <w:r>
              <w:t xml:space="preserve">Name: </w:t>
            </w:r>
          </w:p>
        </w:tc>
        <w:tc>
          <w:tcPr>
            <w:tcW w:w="709" w:type="dxa"/>
          </w:tcPr>
          <w:p w14:paraId="4FD4D2B5" w14:textId="77777777" w:rsidR="008C7012" w:rsidRDefault="008C7012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32A44B9D" w14:textId="77777777" w:rsidR="008C7012" w:rsidRDefault="008C7012" w:rsidP="00793E64"/>
        </w:tc>
        <w:tc>
          <w:tcPr>
            <w:tcW w:w="172" w:type="dxa"/>
          </w:tcPr>
          <w:p w14:paraId="63F5820D" w14:textId="77777777" w:rsidR="008C7012" w:rsidRDefault="008C7012" w:rsidP="00793E64"/>
        </w:tc>
      </w:tr>
    </w:tbl>
    <w:p w14:paraId="53DBAA46" w14:textId="77777777" w:rsidR="008C7012" w:rsidRDefault="008C7012" w:rsidP="008C7012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2127"/>
        <w:gridCol w:w="425"/>
        <w:gridCol w:w="6804"/>
        <w:gridCol w:w="172"/>
      </w:tblGrid>
      <w:tr w:rsidR="008C7012" w14:paraId="5EDC0CC3" w14:textId="77777777" w:rsidTr="00793E64">
        <w:trPr>
          <w:trHeight w:val="237"/>
        </w:trPr>
        <w:tc>
          <w:tcPr>
            <w:tcW w:w="2127" w:type="dxa"/>
            <w:shd w:val="clear" w:color="auto" w:fill="F2F2F2" w:themeFill="background1" w:themeFillShade="F2"/>
          </w:tcPr>
          <w:p w14:paraId="2D201FB7" w14:textId="706FED0B" w:rsidR="008C7012" w:rsidRDefault="008C7012" w:rsidP="00793E64">
            <w:r>
              <w:t xml:space="preserve">Job title:  </w:t>
            </w:r>
          </w:p>
        </w:tc>
        <w:tc>
          <w:tcPr>
            <w:tcW w:w="425" w:type="dxa"/>
          </w:tcPr>
          <w:p w14:paraId="446D729E" w14:textId="77777777" w:rsidR="008C7012" w:rsidRDefault="008C7012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35D2E7A6" w14:textId="77777777" w:rsidR="008C7012" w:rsidRDefault="008C7012" w:rsidP="00793E64"/>
        </w:tc>
        <w:tc>
          <w:tcPr>
            <w:tcW w:w="172" w:type="dxa"/>
          </w:tcPr>
          <w:p w14:paraId="770D9362" w14:textId="77777777" w:rsidR="008C7012" w:rsidRDefault="008C7012" w:rsidP="00793E64"/>
        </w:tc>
      </w:tr>
    </w:tbl>
    <w:p w14:paraId="78F6D884" w14:textId="77777777" w:rsidR="00185C3E" w:rsidRDefault="00185C3E" w:rsidP="00185C3E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43"/>
        <w:gridCol w:w="709"/>
        <w:gridCol w:w="6804"/>
        <w:gridCol w:w="172"/>
      </w:tblGrid>
      <w:tr w:rsidR="008C7012" w14:paraId="1204B99C" w14:textId="77777777" w:rsidTr="00793E64">
        <w:trPr>
          <w:trHeight w:val="237"/>
        </w:trPr>
        <w:tc>
          <w:tcPr>
            <w:tcW w:w="1843" w:type="dxa"/>
            <w:shd w:val="clear" w:color="auto" w:fill="F2F2F2" w:themeFill="background1" w:themeFillShade="F2"/>
          </w:tcPr>
          <w:p w14:paraId="18C2A42F" w14:textId="241E9C7B" w:rsidR="008C7012" w:rsidRDefault="0006273B" w:rsidP="00793E64">
            <w:r>
              <w:t>Discipline</w:t>
            </w:r>
            <w:r w:rsidR="008C7012">
              <w:t xml:space="preserve">: </w:t>
            </w:r>
          </w:p>
        </w:tc>
        <w:tc>
          <w:tcPr>
            <w:tcW w:w="709" w:type="dxa"/>
          </w:tcPr>
          <w:p w14:paraId="7E215026" w14:textId="77777777" w:rsidR="008C7012" w:rsidRDefault="008C7012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5F0CC108" w14:textId="77777777" w:rsidR="008C7012" w:rsidRDefault="008C7012" w:rsidP="00793E64"/>
        </w:tc>
        <w:tc>
          <w:tcPr>
            <w:tcW w:w="172" w:type="dxa"/>
          </w:tcPr>
          <w:p w14:paraId="07563A3C" w14:textId="77777777" w:rsidR="008C7012" w:rsidRDefault="008C7012" w:rsidP="00793E64"/>
        </w:tc>
      </w:tr>
    </w:tbl>
    <w:p w14:paraId="2ECF2A5A" w14:textId="77777777" w:rsidR="0006273B" w:rsidRDefault="0006273B" w:rsidP="0006273B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43"/>
        <w:gridCol w:w="709"/>
        <w:gridCol w:w="6804"/>
        <w:gridCol w:w="172"/>
      </w:tblGrid>
      <w:tr w:rsidR="0006273B" w14:paraId="26E93A95" w14:textId="77777777" w:rsidTr="00AF72C9">
        <w:trPr>
          <w:trHeight w:val="237"/>
        </w:trPr>
        <w:tc>
          <w:tcPr>
            <w:tcW w:w="1843" w:type="dxa"/>
            <w:shd w:val="clear" w:color="auto" w:fill="F2F2F2" w:themeFill="background1" w:themeFillShade="F2"/>
          </w:tcPr>
          <w:p w14:paraId="7752BB37" w14:textId="77777777" w:rsidR="0006273B" w:rsidRDefault="0006273B" w:rsidP="00AF72C9">
            <w:r>
              <w:t xml:space="preserve">Email address: </w:t>
            </w:r>
          </w:p>
        </w:tc>
        <w:tc>
          <w:tcPr>
            <w:tcW w:w="709" w:type="dxa"/>
          </w:tcPr>
          <w:p w14:paraId="3BE53739" w14:textId="77777777" w:rsidR="0006273B" w:rsidRDefault="0006273B" w:rsidP="00AF72C9"/>
        </w:tc>
        <w:tc>
          <w:tcPr>
            <w:tcW w:w="6804" w:type="dxa"/>
            <w:tcBorders>
              <w:bottom w:val="single" w:sz="4" w:space="0" w:color="auto"/>
            </w:tcBorders>
          </w:tcPr>
          <w:p w14:paraId="6384647D" w14:textId="77777777" w:rsidR="0006273B" w:rsidRDefault="0006273B" w:rsidP="00AF72C9"/>
        </w:tc>
        <w:tc>
          <w:tcPr>
            <w:tcW w:w="172" w:type="dxa"/>
          </w:tcPr>
          <w:p w14:paraId="691006FE" w14:textId="77777777" w:rsidR="0006273B" w:rsidRDefault="0006273B" w:rsidP="00AF72C9"/>
        </w:tc>
      </w:tr>
    </w:tbl>
    <w:p w14:paraId="5A5156C9" w14:textId="77777777" w:rsidR="008C7012" w:rsidRDefault="008C7012" w:rsidP="008C7012"/>
    <w:p w14:paraId="49A80516" w14:textId="77777777" w:rsidR="00185C3E" w:rsidRDefault="00185C3E" w:rsidP="00185C3E"/>
    <w:tbl>
      <w:tblPr>
        <w:tblW w:w="949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705"/>
        <w:gridCol w:w="180"/>
        <w:gridCol w:w="525"/>
        <w:gridCol w:w="284"/>
        <w:gridCol w:w="850"/>
        <w:gridCol w:w="851"/>
        <w:gridCol w:w="164"/>
        <w:gridCol w:w="1537"/>
        <w:gridCol w:w="283"/>
        <w:gridCol w:w="3119"/>
      </w:tblGrid>
      <w:tr w:rsidR="00185C3E" w:rsidRPr="00622041" w14:paraId="59A71D36" w14:textId="77777777" w:rsidTr="00D71F87">
        <w:trPr>
          <w:trHeight w:val="20"/>
        </w:trPr>
        <w:tc>
          <w:tcPr>
            <w:tcW w:w="1705" w:type="dxa"/>
          </w:tcPr>
          <w:p w14:paraId="5352B875" w14:textId="77777777" w:rsidR="00185C3E" w:rsidRPr="00622041" w:rsidRDefault="00185C3E" w:rsidP="00793E64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277B4E0D" w14:textId="77777777" w:rsidR="00185C3E" w:rsidRPr="00622041" w:rsidRDefault="00185C3E" w:rsidP="00793E64">
            <w:pPr>
              <w:rPr>
                <w:sz w:val="4"/>
                <w:szCs w:val="10"/>
              </w:rPr>
            </w:pPr>
          </w:p>
        </w:tc>
        <w:tc>
          <w:tcPr>
            <w:tcW w:w="7613" w:type="dxa"/>
            <w:gridSpan w:val="8"/>
          </w:tcPr>
          <w:p w14:paraId="406E11A1" w14:textId="77777777" w:rsidR="00185C3E" w:rsidRPr="00622041" w:rsidRDefault="00185C3E" w:rsidP="00793E64">
            <w:pPr>
              <w:rPr>
                <w:sz w:val="4"/>
                <w:szCs w:val="10"/>
              </w:rPr>
            </w:pPr>
          </w:p>
        </w:tc>
      </w:tr>
      <w:tr w:rsidR="00185C3E" w14:paraId="6D5957B9" w14:textId="77777777" w:rsidTr="00D71F87">
        <w:tc>
          <w:tcPr>
            <w:tcW w:w="2410" w:type="dxa"/>
            <w:gridSpan w:val="3"/>
            <w:shd w:val="clear" w:color="auto" w:fill="F2F2F2" w:themeFill="background1" w:themeFillShade="F2"/>
          </w:tcPr>
          <w:p w14:paraId="514E2B8C" w14:textId="77777777" w:rsidR="0040158F" w:rsidRDefault="00185C3E" w:rsidP="00793E64">
            <w:r>
              <w:t xml:space="preserve">Do you have any </w:t>
            </w:r>
          </w:p>
          <w:p w14:paraId="7B1884A5" w14:textId="4986BEAF" w:rsidR="00185C3E" w:rsidRDefault="00185C3E" w:rsidP="00793E64">
            <w:r>
              <w:t xml:space="preserve">dietary requirements </w:t>
            </w:r>
          </w:p>
        </w:tc>
        <w:tc>
          <w:tcPr>
            <w:tcW w:w="284" w:type="dxa"/>
          </w:tcPr>
          <w:p w14:paraId="76A59A96" w14:textId="77777777" w:rsidR="00185C3E" w:rsidRDefault="00185C3E" w:rsidP="00793E64"/>
        </w:tc>
        <w:tc>
          <w:tcPr>
            <w:tcW w:w="850" w:type="dxa"/>
          </w:tcPr>
          <w:p w14:paraId="4A285504" w14:textId="77777777" w:rsidR="00185C3E" w:rsidRDefault="00057074" w:rsidP="00793E64">
            <w:sdt>
              <w:sdtPr>
                <w:id w:val="317309120"/>
                <w:placeholder>
                  <w:docPart w:val="F3A17E373A43403EA65EA630F1B669A7"/>
                </w:placeholder>
                <w:temporary/>
                <w:showingPlcHdr/>
                <w15:appearance w15:val="hidden"/>
              </w:sdtPr>
              <w:sdtEndPr/>
              <w:sdtContent>
                <w:r w:rsidR="00185C3E">
                  <w:t>Yes</w:t>
                </w:r>
              </w:sdtContent>
            </w:sdt>
            <w:r w:rsidR="00185C3E">
              <w:t xml:space="preserve"> </w:t>
            </w:r>
            <w:sdt>
              <w:sdtPr>
                <w:id w:val="11207960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5C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8526348" w14:textId="77777777" w:rsidR="00185C3E" w:rsidRDefault="00057074" w:rsidP="00793E64">
            <w:sdt>
              <w:sdtPr>
                <w:id w:val="-1588833120"/>
                <w:placeholder>
                  <w:docPart w:val="038469554EC14D748A10A3D0E0201772"/>
                </w:placeholder>
                <w:temporary/>
                <w:showingPlcHdr/>
                <w15:appearance w15:val="hidden"/>
              </w:sdtPr>
              <w:sdtEndPr/>
              <w:sdtContent>
                <w:r w:rsidR="00185C3E">
                  <w:t>No</w:t>
                </w:r>
              </w:sdtContent>
            </w:sdt>
            <w:r w:rsidR="00185C3E">
              <w:t xml:space="preserve"> </w:t>
            </w:r>
            <w:sdt>
              <w:sdtPr>
                <w:id w:val="10488769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5C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64" w:type="dxa"/>
          </w:tcPr>
          <w:p w14:paraId="5BB7790D" w14:textId="77777777" w:rsidR="00185C3E" w:rsidRDefault="00185C3E" w:rsidP="00793E64"/>
        </w:tc>
        <w:tc>
          <w:tcPr>
            <w:tcW w:w="1537" w:type="dxa"/>
            <w:shd w:val="clear" w:color="auto" w:fill="F2F2F2" w:themeFill="background1" w:themeFillShade="F2"/>
          </w:tcPr>
          <w:p w14:paraId="28ABD4E5" w14:textId="0F8FE103" w:rsidR="00185C3E" w:rsidRDefault="00185C3E" w:rsidP="00793E64">
            <w:r>
              <w:t xml:space="preserve">If yes, </w:t>
            </w:r>
            <w:r w:rsidR="003C2609">
              <w:t>please describe</w:t>
            </w:r>
          </w:p>
        </w:tc>
        <w:tc>
          <w:tcPr>
            <w:tcW w:w="283" w:type="dxa"/>
          </w:tcPr>
          <w:p w14:paraId="6313219E" w14:textId="77777777" w:rsidR="00185C3E" w:rsidRDefault="00185C3E" w:rsidP="00793E64"/>
        </w:tc>
        <w:tc>
          <w:tcPr>
            <w:tcW w:w="3119" w:type="dxa"/>
            <w:tcBorders>
              <w:bottom w:val="single" w:sz="4" w:space="0" w:color="auto"/>
            </w:tcBorders>
          </w:tcPr>
          <w:p w14:paraId="6FFD8EBA" w14:textId="77777777" w:rsidR="00185C3E" w:rsidRDefault="00185C3E" w:rsidP="00793E64"/>
        </w:tc>
      </w:tr>
      <w:tr w:rsidR="00185C3E" w:rsidRPr="00622041" w14:paraId="236DCEAD" w14:textId="77777777" w:rsidTr="00D71F87">
        <w:trPr>
          <w:trHeight w:val="20"/>
        </w:trPr>
        <w:tc>
          <w:tcPr>
            <w:tcW w:w="1705" w:type="dxa"/>
          </w:tcPr>
          <w:p w14:paraId="1787529D" w14:textId="77777777" w:rsidR="00185C3E" w:rsidRPr="00622041" w:rsidRDefault="00185C3E" w:rsidP="00793E64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3D7914FF" w14:textId="77777777" w:rsidR="00185C3E" w:rsidRPr="00622041" w:rsidRDefault="00185C3E" w:rsidP="00793E64">
            <w:pPr>
              <w:rPr>
                <w:sz w:val="4"/>
                <w:szCs w:val="10"/>
              </w:rPr>
            </w:pPr>
          </w:p>
        </w:tc>
        <w:tc>
          <w:tcPr>
            <w:tcW w:w="7613" w:type="dxa"/>
            <w:gridSpan w:val="8"/>
          </w:tcPr>
          <w:p w14:paraId="69274ACF" w14:textId="77777777" w:rsidR="00185C3E" w:rsidRPr="00622041" w:rsidRDefault="00185C3E" w:rsidP="00793E64">
            <w:pPr>
              <w:rPr>
                <w:sz w:val="4"/>
                <w:szCs w:val="10"/>
              </w:rPr>
            </w:pPr>
          </w:p>
        </w:tc>
      </w:tr>
      <w:tr w:rsidR="00185C3E" w14:paraId="2EF5E185" w14:textId="77777777" w:rsidTr="00D71F87">
        <w:tc>
          <w:tcPr>
            <w:tcW w:w="2410" w:type="dxa"/>
            <w:gridSpan w:val="3"/>
            <w:shd w:val="clear" w:color="auto" w:fill="F2F2F2" w:themeFill="background1" w:themeFillShade="F2"/>
          </w:tcPr>
          <w:p w14:paraId="5DB7F595" w14:textId="77777777" w:rsidR="0040158F" w:rsidRDefault="00185C3E" w:rsidP="00793E64">
            <w:r>
              <w:t xml:space="preserve">Do you have any </w:t>
            </w:r>
          </w:p>
          <w:p w14:paraId="469E96C4" w14:textId="564CDC9A" w:rsidR="00185C3E" w:rsidRDefault="00185C3E" w:rsidP="00793E64">
            <w:r>
              <w:t xml:space="preserve">access requirements </w:t>
            </w:r>
          </w:p>
        </w:tc>
        <w:tc>
          <w:tcPr>
            <w:tcW w:w="284" w:type="dxa"/>
          </w:tcPr>
          <w:p w14:paraId="4D0AC7D3" w14:textId="77777777" w:rsidR="00185C3E" w:rsidRDefault="00185C3E" w:rsidP="00793E64"/>
        </w:tc>
        <w:tc>
          <w:tcPr>
            <w:tcW w:w="850" w:type="dxa"/>
          </w:tcPr>
          <w:p w14:paraId="31A0D5B3" w14:textId="77777777" w:rsidR="00185C3E" w:rsidRDefault="00057074" w:rsidP="00793E64">
            <w:sdt>
              <w:sdtPr>
                <w:id w:val="1394080942"/>
                <w:placeholder>
                  <w:docPart w:val="F045000D904D4D019C75865DBB9DEF2F"/>
                </w:placeholder>
                <w:temporary/>
                <w:showingPlcHdr/>
                <w15:appearance w15:val="hidden"/>
              </w:sdtPr>
              <w:sdtEndPr/>
              <w:sdtContent>
                <w:r w:rsidR="00185C3E">
                  <w:t>Yes</w:t>
                </w:r>
              </w:sdtContent>
            </w:sdt>
            <w:r w:rsidR="00185C3E">
              <w:t xml:space="preserve"> </w:t>
            </w:r>
            <w:sdt>
              <w:sdtPr>
                <w:id w:val="-28026877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5C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02330B06" w14:textId="77777777" w:rsidR="00185C3E" w:rsidRDefault="00057074" w:rsidP="00793E64">
            <w:sdt>
              <w:sdtPr>
                <w:id w:val="-1544440461"/>
                <w:placeholder>
                  <w:docPart w:val="E6FD773B574D48C7B3A85BBA9307E418"/>
                </w:placeholder>
                <w:temporary/>
                <w:showingPlcHdr/>
                <w15:appearance w15:val="hidden"/>
              </w:sdtPr>
              <w:sdtEndPr/>
              <w:sdtContent>
                <w:r w:rsidR="00185C3E">
                  <w:t>No</w:t>
                </w:r>
              </w:sdtContent>
            </w:sdt>
            <w:r w:rsidR="00185C3E">
              <w:t xml:space="preserve"> </w:t>
            </w:r>
            <w:sdt>
              <w:sdtPr>
                <w:id w:val="182624201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85C3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64" w:type="dxa"/>
          </w:tcPr>
          <w:p w14:paraId="7B3A943B" w14:textId="77777777" w:rsidR="00185C3E" w:rsidRDefault="00185C3E" w:rsidP="00793E64"/>
        </w:tc>
        <w:tc>
          <w:tcPr>
            <w:tcW w:w="1537" w:type="dxa"/>
            <w:shd w:val="clear" w:color="auto" w:fill="F2F2F2" w:themeFill="background1" w:themeFillShade="F2"/>
          </w:tcPr>
          <w:p w14:paraId="11559E57" w14:textId="6B10D6B4" w:rsidR="00185C3E" w:rsidRDefault="003C2609" w:rsidP="00793E64">
            <w:r>
              <w:t>If yes, please describe</w:t>
            </w:r>
          </w:p>
        </w:tc>
        <w:tc>
          <w:tcPr>
            <w:tcW w:w="283" w:type="dxa"/>
          </w:tcPr>
          <w:p w14:paraId="1CA8203D" w14:textId="77777777" w:rsidR="00185C3E" w:rsidRDefault="00185C3E" w:rsidP="00793E64"/>
        </w:tc>
        <w:tc>
          <w:tcPr>
            <w:tcW w:w="3119" w:type="dxa"/>
            <w:tcBorders>
              <w:bottom w:val="single" w:sz="4" w:space="0" w:color="auto"/>
            </w:tcBorders>
          </w:tcPr>
          <w:p w14:paraId="78E97336" w14:textId="77777777" w:rsidR="00185C3E" w:rsidRDefault="00185C3E" w:rsidP="00793E64"/>
        </w:tc>
      </w:tr>
    </w:tbl>
    <w:p w14:paraId="29D96B62" w14:textId="77777777" w:rsidR="00185C3E" w:rsidRDefault="00185C3E" w:rsidP="00185C3E"/>
    <w:p w14:paraId="7990F03A" w14:textId="6AFBE162" w:rsidR="003C2609" w:rsidRDefault="003C2609" w:rsidP="003C2609">
      <w:pPr>
        <w:pStyle w:val="Heading2"/>
      </w:pPr>
      <w:r>
        <w:t xml:space="preserve">Second nominated individual – details </w:t>
      </w:r>
    </w:p>
    <w:p w14:paraId="73392829" w14:textId="77777777" w:rsidR="00841E5C" w:rsidRDefault="00841E5C" w:rsidP="00841E5C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43"/>
        <w:gridCol w:w="709"/>
        <w:gridCol w:w="6804"/>
        <w:gridCol w:w="172"/>
      </w:tblGrid>
      <w:tr w:rsidR="00841E5C" w14:paraId="4C8D26E9" w14:textId="77777777" w:rsidTr="00793E64">
        <w:trPr>
          <w:trHeight w:val="237"/>
        </w:trPr>
        <w:tc>
          <w:tcPr>
            <w:tcW w:w="1843" w:type="dxa"/>
            <w:shd w:val="clear" w:color="auto" w:fill="F2F2F2" w:themeFill="background1" w:themeFillShade="F2"/>
          </w:tcPr>
          <w:p w14:paraId="72C694AB" w14:textId="77777777" w:rsidR="00841E5C" w:rsidRDefault="00841E5C" w:rsidP="00793E64">
            <w:r>
              <w:t xml:space="preserve">Name: </w:t>
            </w:r>
          </w:p>
        </w:tc>
        <w:tc>
          <w:tcPr>
            <w:tcW w:w="709" w:type="dxa"/>
          </w:tcPr>
          <w:p w14:paraId="474253FD" w14:textId="77777777" w:rsidR="00841E5C" w:rsidRDefault="00841E5C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569CF217" w14:textId="77777777" w:rsidR="00841E5C" w:rsidRDefault="00841E5C" w:rsidP="00793E64"/>
        </w:tc>
        <w:tc>
          <w:tcPr>
            <w:tcW w:w="172" w:type="dxa"/>
          </w:tcPr>
          <w:p w14:paraId="5E004CBF" w14:textId="77777777" w:rsidR="00841E5C" w:rsidRDefault="00841E5C" w:rsidP="00793E64"/>
        </w:tc>
      </w:tr>
    </w:tbl>
    <w:p w14:paraId="3A75A79C" w14:textId="77777777" w:rsidR="00841E5C" w:rsidRDefault="00841E5C" w:rsidP="00841E5C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2127"/>
        <w:gridCol w:w="425"/>
        <w:gridCol w:w="6804"/>
        <w:gridCol w:w="172"/>
      </w:tblGrid>
      <w:tr w:rsidR="00841E5C" w14:paraId="44833B04" w14:textId="77777777" w:rsidTr="00793E64">
        <w:trPr>
          <w:trHeight w:val="237"/>
        </w:trPr>
        <w:tc>
          <w:tcPr>
            <w:tcW w:w="2127" w:type="dxa"/>
            <w:shd w:val="clear" w:color="auto" w:fill="F2F2F2" w:themeFill="background1" w:themeFillShade="F2"/>
          </w:tcPr>
          <w:p w14:paraId="4EABE596" w14:textId="77777777" w:rsidR="00841E5C" w:rsidRDefault="00841E5C" w:rsidP="00793E64">
            <w:r>
              <w:t xml:space="preserve">Job title:  </w:t>
            </w:r>
          </w:p>
        </w:tc>
        <w:tc>
          <w:tcPr>
            <w:tcW w:w="425" w:type="dxa"/>
          </w:tcPr>
          <w:p w14:paraId="33938422" w14:textId="77777777" w:rsidR="00841E5C" w:rsidRDefault="00841E5C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3D40E19F" w14:textId="77777777" w:rsidR="00841E5C" w:rsidRDefault="00841E5C" w:rsidP="00793E64"/>
        </w:tc>
        <w:tc>
          <w:tcPr>
            <w:tcW w:w="172" w:type="dxa"/>
          </w:tcPr>
          <w:p w14:paraId="7D1C5F5C" w14:textId="77777777" w:rsidR="00841E5C" w:rsidRDefault="00841E5C" w:rsidP="00793E64"/>
        </w:tc>
      </w:tr>
    </w:tbl>
    <w:p w14:paraId="213AA232" w14:textId="77777777" w:rsidR="00841E5C" w:rsidRDefault="00841E5C" w:rsidP="00841E5C"/>
    <w:tbl>
      <w:tblPr>
        <w:tblW w:w="952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43"/>
        <w:gridCol w:w="709"/>
        <w:gridCol w:w="6804"/>
        <w:gridCol w:w="172"/>
      </w:tblGrid>
      <w:tr w:rsidR="00841E5C" w14:paraId="1338C858" w14:textId="77777777" w:rsidTr="00793E64">
        <w:trPr>
          <w:trHeight w:val="237"/>
        </w:trPr>
        <w:tc>
          <w:tcPr>
            <w:tcW w:w="1843" w:type="dxa"/>
            <w:shd w:val="clear" w:color="auto" w:fill="F2F2F2" w:themeFill="background1" w:themeFillShade="F2"/>
          </w:tcPr>
          <w:p w14:paraId="616D1B39" w14:textId="2A270B30" w:rsidR="00841E5C" w:rsidRDefault="0006273B" w:rsidP="00793E64">
            <w:r>
              <w:t>Discipline:</w:t>
            </w:r>
            <w:r w:rsidR="00841E5C">
              <w:t xml:space="preserve"> </w:t>
            </w:r>
          </w:p>
        </w:tc>
        <w:tc>
          <w:tcPr>
            <w:tcW w:w="709" w:type="dxa"/>
          </w:tcPr>
          <w:p w14:paraId="31BA495A" w14:textId="77777777" w:rsidR="00841E5C" w:rsidRDefault="00841E5C" w:rsidP="00793E64"/>
        </w:tc>
        <w:tc>
          <w:tcPr>
            <w:tcW w:w="6804" w:type="dxa"/>
            <w:tcBorders>
              <w:bottom w:val="single" w:sz="4" w:space="0" w:color="auto"/>
            </w:tcBorders>
          </w:tcPr>
          <w:p w14:paraId="529CCDE6" w14:textId="77777777" w:rsidR="00841E5C" w:rsidRDefault="00841E5C" w:rsidP="00793E64"/>
        </w:tc>
        <w:tc>
          <w:tcPr>
            <w:tcW w:w="172" w:type="dxa"/>
          </w:tcPr>
          <w:p w14:paraId="6493BFFA" w14:textId="77777777" w:rsidR="00841E5C" w:rsidRDefault="00841E5C" w:rsidP="00793E64"/>
        </w:tc>
      </w:tr>
    </w:tbl>
    <w:p w14:paraId="046A8860" w14:textId="77777777" w:rsidR="00841E5C" w:rsidRDefault="00841E5C" w:rsidP="00841E5C"/>
    <w:tbl>
      <w:tblPr>
        <w:tblW w:w="9356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877"/>
        <w:gridCol w:w="675"/>
        <w:gridCol w:w="6804"/>
      </w:tblGrid>
      <w:tr w:rsidR="0006273B" w14:paraId="6A84E3E9" w14:textId="77777777" w:rsidTr="0006273B">
        <w:trPr>
          <w:trHeight w:val="237"/>
        </w:trPr>
        <w:tc>
          <w:tcPr>
            <w:tcW w:w="1877" w:type="dxa"/>
            <w:shd w:val="clear" w:color="auto" w:fill="F2F2F2" w:themeFill="background1" w:themeFillShade="F2"/>
          </w:tcPr>
          <w:p w14:paraId="6DBE43AB" w14:textId="602FC9F8" w:rsidR="0006273B" w:rsidRDefault="0006273B" w:rsidP="00AF72C9">
            <w:r>
              <w:t>Email address:</w:t>
            </w:r>
          </w:p>
        </w:tc>
        <w:tc>
          <w:tcPr>
            <w:tcW w:w="675" w:type="dxa"/>
          </w:tcPr>
          <w:p w14:paraId="3736F753" w14:textId="77777777" w:rsidR="0006273B" w:rsidRDefault="0006273B" w:rsidP="00AF72C9"/>
        </w:tc>
        <w:tc>
          <w:tcPr>
            <w:tcW w:w="6804" w:type="dxa"/>
            <w:tcBorders>
              <w:bottom w:val="single" w:sz="4" w:space="0" w:color="auto"/>
            </w:tcBorders>
          </w:tcPr>
          <w:p w14:paraId="52BAFCE6" w14:textId="77777777" w:rsidR="0006273B" w:rsidRDefault="0006273B" w:rsidP="00AF72C9"/>
        </w:tc>
      </w:tr>
    </w:tbl>
    <w:p w14:paraId="7783228F" w14:textId="77777777" w:rsidR="0006273B" w:rsidRDefault="0006273B" w:rsidP="00841E5C"/>
    <w:p w14:paraId="05FE8B64" w14:textId="77777777" w:rsidR="00841E5C" w:rsidRDefault="00841E5C" w:rsidP="00841E5C"/>
    <w:tbl>
      <w:tblPr>
        <w:tblW w:w="9498" w:type="dxa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1705"/>
        <w:gridCol w:w="180"/>
        <w:gridCol w:w="525"/>
        <w:gridCol w:w="284"/>
        <w:gridCol w:w="850"/>
        <w:gridCol w:w="851"/>
        <w:gridCol w:w="164"/>
        <w:gridCol w:w="1537"/>
        <w:gridCol w:w="283"/>
        <w:gridCol w:w="3119"/>
      </w:tblGrid>
      <w:tr w:rsidR="00841E5C" w:rsidRPr="00622041" w14:paraId="53820E61" w14:textId="77777777" w:rsidTr="00D71F87">
        <w:trPr>
          <w:trHeight w:val="20"/>
        </w:trPr>
        <w:tc>
          <w:tcPr>
            <w:tcW w:w="1705" w:type="dxa"/>
          </w:tcPr>
          <w:p w14:paraId="11363DDE" w14:textId="77777777" w:rsidR="00841E5C" w:rsidRPr="00622041" w:rsidRDefault="00841E5C" w:rsidP="00793E64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68F02C83" w14:textId="77777777" w:rsidR="00841E5C" w:rsidRPr="00622041" w:rsidRDefault="00841E5C" w:rsidP="00793E64">
            <w:pPr>
              <w:rPr>
                <w:sz w:val="4"/>
                <w:szCs w:val="10"/>
              </w:rPr>
            </w:pPr>
          </w:p>
        </w:tc>
        <w:tc>
          <w:tcPr>
            <w:tcW w:w="7613" w:type="dxa"/>
            <w:gridSpan w:val="8"/>
          </w:tcPr>
          <w:p w14:paraId="60E886A3" w14:textId="77777777" w:rsidR="00841E5C" w:rsidRPr="00622041" w:rsidRDefault="00841E5C" w:rsidP="00793E64">
            <w:pPr>
              <w:rPr>
                <w:sz w:val="4"/>
                <w:szCs w:val="10"/>
              </w:rPr>
            </w:pPr>
          </w:p>
        </w:tc>
      </w:tr>
      <w:tr w:rsidR="00841E5C" w14:paraId="050EDE91" w14:textId="77777777" w:rsidTr="00D71F87">
        <w:tc>
          <w:tcPr>
            <w:tcW w:w="2410" w:type="dxa"/>
            <w:gridSpan w:val="3"/>
            <w:shd w:val="clear" w:color="auto" w:fill="F2F2F2" w:themeFill="background1" w:themeFillShade="F2"/>
          </w:tcPr>
          <w:p w14:paraId="3F6E800C" w14:textId="77777777" w:rsidR="00841E5C" w:rsidRDefault="00841E5C" w:rsidP="00793E64">
            <w:r>
              <w:t xml:space="preserve">Do you have any </w:t>
            </w:r>
          </w:p>
          <w:p w14:paraId="0D3319EA" w14:textId="77777777" w:rsidR="00841E5C" w:rsidRDefault="00841E5C" w:rsidP="00793E64">
            <w:r>
              <w:t xml:space="preserve">dietary requirements </w:t>
            </w:r>
          </w:p>
        </w:tc>
        <w:tc>
          <w:tcPr>
            <w:tcW w:w="284" w:type="dxa"/>
          </w:tcPr>
          <w:p w14:paraId="7C75D968" w14:textId="77777777" w:rsidR="00841E5C" w:rsidRDefault="00841E5C" w:rsidP="00793E64"/>
        </w:tc>
        <w:tc>
          <w:tcPr>
            <w:tcW w:w="850" w:type="dxa"/>
          </w:tcPr>
          <w:p w14:paraId="50225BD9" w14:textId="77777777" w:rsidR="00841E5C" w:rsidRDefault="00057074" w:rsidP="00793E64">
            <w:sdt>
              <w:sdtPr>
                <w:id w:val="-1587614340"/>
                <w:placeholder>
                  <w:docPart w:val="C504015482DA4DA7BD520C088E05055D"/>
                </w:placeholder>
                <w:temporary/>
                <w:showingPlcHdr/>
                <w15:appearance w15:val="hidden"/>
              </w:sdtPr>
              <w:sdtEndPr/>
              <w:sdtContent>
                <w:r w:rsidR="00841E5C">
                  <w:t>Yes</w:t>
                </w:r>
              </w:sdtContent>
            </w:sdt>
            <w:r w:rsidR="00841E5C">
              <w:t xml:space="preserve"> </w:t>
            </w:r>
            <w:sdt>
              <w:sdtPr>
                <w:id w:val="640921396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E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512A716B" w14:textId="77777777" w:rsidR="00841E5C" w:rsidRDefault="00057074" w:rsidP="00793E64">
            <w:sdt>
              <w:sdtPr>
                <w:id w:val="-798069141"/>
                <w:placeholder>
                  <w:docPart w:val="C0A761C6E7994AFFB88404DF521D752B"/>
                </w:placeholder>
                <w:temporary/>
                <w:showingPlcHdr/>
                <w15:appearance w15:val="hidden"/>
              </w:sdtPr>
              <w:sdtEndPr/>
              <w:sdtContent>
                <w:r w:rsidR="00841E5C">
                  <w:t>No</w:t>
                </w:r>
              </w:sdtContent>
            </w:sdt>
            <w:r w:rsidR="00841E5C">
              <w:t xml:space="preserve"> </w:t>
            </w:r>
            <w:sdt>
              <w:sdtPr>
                <w:id w:val="1777142769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E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64" w:type="dxa"/>
          </w:tcPr>
          <w:p w14:paraId="644DEAB0" w14:textId="77777777" w:rsidR="00841E5C" w:rsidRDefault="00841E5C" w:rsidP="00793E64"/>
        </w:tc>
        <w:tc>
          <w:tcPr>
            <w:tcW w:w="1537" w:type="dxa"/>
            <w:shd w:val="clear" w:color="auto" w:fill="F2F2F2" w:themeFill="background1" w:themeFillShade="F2"/>
          </w:tcPr>
          <w:p w14:paraId="1C315375" w14:textId="77777777" w:rsidR="00841E5C" w:rsidRDefault="00841E5C" w:rsidP="00793E64">
            <w:r>
              <w:t>If yes, please describe</w:t>
            </w:r>
          </w:p>
        </w:tc>
        <w:tc>
          <w:tcPr>
            <w:tcW w:w="283" w:type="dxa"/>
          </w:tcPr>
          <w:p w14:paraId="2B5B6A19" w14:textId="77777777" w:rsidR="00841E5C" w:rsidRDefault="00841E5C" w:rsidP="00793E64"/>
        </w:tc>
        <w:tc>
          <w:tcPr>
            <w:tcW w:w="3119" w:type="dxa"/>
            <w:tcBorders>
              <w:bottom w:val="single" w:sz="4" w:space="0" w:color="auto"/>
            </w:tcBorders>
          </w:tcPr>
          <w:p w14:paraId="6D021C91" w14:textId="77777777" w:rsidR="00841E5C" w:rsidRDefault="00841E5C" w:rsidP="00793E64"/>
        </w:tc>
      </w:tr>
      <w:tr w:rsidR="00841E5C" w:rsidRPr="00622041" w14:paraId="4545F16E" w14:textId="77777777" w:rsidTr="00D71F87">
        <w:trPr>
          <w:trHeight w:val="20"/>
        </w:trPr>
        <w:tc>
          <w:tcPr>
            <w:tcW w:w="1705" w:type="dxa"/>
          </w:tcPr>
          <w:p w14:paraId="267D05C4" w14:textId="77777777" w:rsidR="00841E5C" w:rsidRPr="00622041" w:rsidRDefault="00841E5C" w:rsidP="00793E64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</w:tcPr>
          <w:p w14:paraId="255306AC" w14:textId="77777777" w:rsidR="00841E5C" w:rsidRPr="00622041" w:rsidRDefault="00841E5C" w:rsidP="00793E64">
            <w:pPr>
              <w:rPr>
                <w:sz w:val="4"/>
                <w:szCs w:val="10"/>
              </w:rPr>
            </w:pPr>
          </w:p>
        </w:tc>
        <w:tc>
          <w:tcPr>
            <w:tcW w:w="7613" w:type="dxa"/>
            <w:gridSpan w:val="8"/>
          </w:tcPr>
          <w:p w14:paraId="7D33BF7C" w14:textId="77777777" w:rsidR="00841E5C" w:rsidRPr="00622041" w:rsidRDefault="00841E5C" w:rsidP="00793E64">
            <w:pPr>
              <w:rPr>
                <w:sz w:val="4"/>
                <w:szCs w:val="10"/>
              </w:rPr>
            </w:pPr>
          </w:p>
        </w:tc>
      </w:tr>
      <w:tr w:rsidR="00841E5C" w14:paraId="6B2CB1F9" w14:textId="77777777" w:rsidTr="00D71F87">
        <w:tc>
          <w:tcPr>
            <w:tcW w:w="2410" w:type="dxa"/>
            <w:gridSpan w:val="3"/>
            <w:shd w:val="clear" w:color="auto" w:fill="F2F2F2" w:themeFill="background1" w:themeFillShade="F2"/>
          </w:tcPr>
          <w:p w14:paraId="274BECB1" w14:textId="77777777" w:rsidR="00841E5C" w:rsidRDefault="00841E5C" w:rsidP="00793E64">
            <w:r>
              <w:t xml:space="preserve">Do you have any </w:t>
            </w:r>
          </w:p>
          <w:p w14:paraId="26C41313" w14:textId="77777777" w:rsidR="00841E5C" w:rsidRDefault="00841E5C" w:rsidP="00793E64">
            <w:r>
              <w:t xml:space="preserve">access requirements </w:t>
            </w:r>
          </w:p>
        </w:tc>
        <w:tc>
          <w:tcPr>
            <w:tcW w:w="284" w:type="dxa"/>
          </w:tcPr>
          <w:p w14:paraId="4B1C9266" w14:textId="77777777" w:rsidR="00841E5C" w:rsidRDefault="00841E5C" w:rsidP="00793E64"/>
        </w:tc>
        <w:tc>
          <w:tcPr>
            <w:tcW w:w="850" w:type="dxa"/>
          </w:tcPr>
          <w:p w14:paraId="22292C5F" w14:textId="77777777" w:rsidR="00841E5C" w:rsidRDefault="00057074" w:rsidP="00793E64">
            <w:sdt>
              <w:sdtPr>
                <w:id w:val="1946724056"/>
                <w:placeholder>
                  <w:docPart w:val="80FD955E77E442C4999C91FB14DB8443"/>
                </w:placeholder>
                <w:temporary/>
                <w:showingPlcHdr/>
                <w15:appearance w15:val="hidden"/>
              </w:sdtPr>
              <w:sdtEndPr/>
              <w:sdtContent>
                <w:r w:rsidR="00841E5C">
                  <w:t>Yes</w:t>
                </w:r>
              </w:sdtContent>
            </w:sdt>
            <w:r w:rsidR="00841E5C">
              <w:t xml:space="preserve"> </w:t>
            </w:r>
            <w:sdt>
              <w:sdtPr>
                <w:id w:val="26781894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E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851" w:type="dxa"/>
          </w:tcPr>
          <w:p w14:paraId="2097FFC5" w14:textId="77777777" w:rsidR="00841E5C" w:rsidRDefault="00057074" w:rsidP="00793E64">
            <w:sdt>
              <w:sdtPr>
                <w:id w:val="-283269155"/>
                <w:placeholder>
                  <w:docPart w:val="CE66DE1DC8664D62921E34EC935AC24C"/>
                </w:placeholder>
                <w:temporary/>
                <w:showingPlcHdr/>
                <w15:appearance w15:val="hidden"/>
              </w:sdtPr>
              <w:sdtEndPr/>
              <w:sdtContent>
                <w:r w:rsidR="00841E5C">
                  <w:t>No</w:t>
                </w:r>
              </w:sdtContent>
            </w:sdt>
            <w:r w:rsidR="00841E5C">
              <w:t xml:space="preserve"> </w:t>
            </w:r>
            <w:sdt>
              <w:sdtPr>
                <w:id w:val="4140483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41E5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64" w:type="dxa"/>
          </w:tcPr>
          <w:p w14:paraId="023BF872" w14:textId="77777777" w:rsidR="00841E5C" w:rsidRDefault="00841E5C" w:rsidP="00793E64"/>
        </w:tc>
        <w:tc>
          <w:tcPr>
            <w:tcW w:w="1537" w:type="dxa"/>
            <w:shd w:val="clear" w:color="auto" w:fill="F2F2F2" w:themeFill="background1" w:themeFillShade="F2"/>
          </w:tcPr>
          <w:p w14:paraId="51B6D2A7" w14:textId="77777777" w:rsidR="00841E5C" w:rsidRDefault="00841E5C" w:rsidP="00793E64">
            <w:r>
              <w:t>If yes, please describe</w:t>
            </w:r>
          </w:p>
        </w:tc>
        <w:tc>
          <w:tcPr>
            <w:tcW w:w="283" w:type="dxa"/>
          </w:tcPr>
          <w:p w14:paraId="6DBC3512" w14:textId="77777777" w:rsidR="00841E5C" w:rsidRDefault="00841E5C" w:rsidP="00793E64"/>
        </w:tc>
        <w:tc>
          <w:tcPr>
            <w:tcW w:w="3119" w:type="dxa"/>
            <w:tcBorders>
              <w:bottom w:val="single" w:sz="4" w:space="0" w:color="auto"/>
            </w:tcBorders>
          </w:tcPr>
          <w:p w14:paraId="684CF3AA" w14:textId="77777777" w:rsidR="00841E5C" w:rsidRDefault="00841E5C" w:rsidP="00793E64"/>
        </w:tc>
      </w:tr>
    </w:tbl>
    <w:p w14:paraId="2CB488E8" w14:textId="77777777" w:rsidR="00841E5C" w:rsidRDefault="00841E5C" w:rsidP="00841E5C"/>
    <w:p w14:paraId="4E4BE57B" w14:textId="77777777" w:rsidR="00841E5C" w:rsidRDefault="00841E5C" w:rsidP="00841E5C">
      <w:pPr>
        <w:pStyle w:val="BodyText"/>
      </w:pPr>
    </w:p>
    <w:p w14:paraId="0557D3E7" w14:textId="052ABC7B" w:rsidR="00B76ADC" w:rsidRPr="0027569B" w:rsidRDefault="00B76ADC" w:rsidP="00B76ADC">
      <w:pPr>
        <w:pStyle w:val="NormalWeb"/>
        <w:rPr>
          <w:rStyle w:val="Strong"/>
          <w:rFonts w:asciiTheme="minorBidi" w:hAnsiTheme="minorBidi" w:cstheme="minorBidi"/>
        </w:rPr>
      </w:pPr>
      <w:r w:rsidRPr="0027569B">
        <w:rPr>
          <w:rStyle w:val="Strong"/>
          <w:rFonts w:asciiTheme="minorBidi" w:hAnsiTheme="minorBidi" w:cstheme="minorBidi"/>
        </w:rPr>
        <w:t>Please return the</w:t>
      </w:r>
      <w:r>
        <w:rPr>
          <w:rStyle w:val="Strong"/>
          <w:rFonts w:asciiTheme="minorBidi" w:hAnsiTheme="minorBidi" w:cstheme="minorBidi"/>
        </w:rPr>
        <w:t xml:space="preserve"> completed</w:t>
      </w:r>
      <w:r w:rsidRPr="0027569B">
        <w:rPr>
          <w:rStyle w:val="Strong"/>
          <w:rFonts w:asciiTheme="minorBidi" w:hAnsiTheme="minorBidi" w:cstheme="minorBidi"/>
        </w:rPr>
        <w:t xml:space="preserve"> booking form </w:t>
      </w:r>
      <w:r>
        <w:rPr>
          <w:rStyle w:val="Strong"/>
          <w:rFonts w:asciiTheme="minorBidi" w:hAnsiTheme="minorBidi" w:cstheme="minorBidi"/>
        </w:rPr>
        <w:t>by 3</w:t>
      </w:r>
      <w:r w:rsidRPr="00B76ADC">
        <w:rPr>
          <w:rStyle w:val="Strong"/>
          <w:rFonts w:asciiTheme="minorBidi" w:hAnsiTheme="minorBidi" w:cstheme="minorBidi"/>
          <w:vertAlign w:val="superscript"/>
        </w:rPr>
        <w:t>rd</w:t>
      </w:r>
      <w:r>
        <w:rPr>
          <w:rStyle w:val="Strong"/>
          <w:rFonts w:asciiTheme="minorBidi" w:hAnsiTheme="minorBidi" w:cstheme="minorBidi"/>
        </w:rPr>
        <w:t xml:space="preserve"> April 2026 </w:t>
      </w:r>
      <w:r w:rsidRPr="0027569B">
        <w:rPr>
          <w:rStyle w:val="Strong"/>
          <w:rFonts w:asciiTheme="minorBidi" w:hAnsiTheme="minorBidi" w:cstheme="minorBidi"/>
        </w:rPr>
        <w:t xml:space="preserve">to </w:t>
      </w:r>
      <w:hyperlink r:id="rId9" w:history="1">
        <w:r w:rsidRPr="0027569B">
          <w:rPr>
            <w:rStyle w:val="Hyperlink"/>
            <w:rFonts w:asciiTheme="minorBidi" w:hAnsiTheme="minorBidi" w:cstheme="minorBidi"/>
          </w:rPr>
          <w:t>radiotherapy@ukhsa.gov.uk</w:t>
        </w:r>
      </w:hyperlink>
      <w:r w:rsidRPr="0027569B">
        <w:rPr>
          <w:rStyle w:val="Strong"/>
          <w:rFonts w:asciiTheme="minorBidi" w:hAnsiTheme="minorBidi" w:cstheme="minorBidi"/>
        </w:rPr>
        <w:t xml:space="preserve"> with the email title: NRTE </w:t>
      </w:r>
      <w:r w:rsidR="0006273B">
        <w:rPr>
          <w:rStyle w:val="Strong"/>
          <w:rFonts w:asciiTheme="minorBidi" w:hAnsiTheme="minorBidi" w:cstheme="minorBidi"/>
        </w:rPr>
        <w:t>W</w:t>
      </w:r>
      <w:r w:rsidRPr="0027569B">
        <w:rPr>
          <w:rStyle w:val="Strong"/>
          <w:rFonts w:asciiTheme="minorBidi" w:hAnsiTheme="minorBidi" w:cstheme="minorBidi"/>
        </w:rPr>
        <w:t xml:space="preserve">orkshop June 2026. </w:t>
      </w:r>
    </w:p>
    <w:p w14:paraId="44698ED0" w14:textId="7A4006F5" w:rsidR="002965C0" w:rsidRPr="00B76ADC" w:rsidRDefault="002965C0" w:rsidP="00B76ADC">
      <w:pPr>
        <w:pStyle w:val="BodyText"/>
        <w:rPr>
          <w:lang w:val="en-GB"/>
        </w:rPr>
      </w:pPr>
    </w:p>
    <w:sectPr w:rsidR="002965C0" w:rsidRPr="00B76ADC" w:rsidSect="00AB57F3">
      <w:headerReference w:type="even" r:id="rId10"/>
      <w:headerReference w:type="default" r:id="rId11"/>
      <w:footerReference w:type="default" r:id="rId12"/>
      <w:headerReference w:type="first" r:id="rId13"/>
      <w:pgSz w:w="11906" w:h="16838" w:code="9"/>
      <w:pgMar w:top="1418" w:right="1418" w:bottom="1418" w:left="1418" w:header="284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4324F7" w14:textId="77777777" w:rsidR="00517974" w:rsidRDefault="00517974" w:rsidP="00294B61">
      <w:r>
        <w:separator/>
      </w:r>
    </w:p>
    <w:p w14:paraId="17EDE74F" w14:textId="77777777" w:rsidR="00517974" w:rsidRDefault="00517974"/>
    <w:p w14:paraId="1CCF716E" w14:textId="77777777" w:rsidR="00517974" w:rsidRDefault="00517974" w:rsidP="0009571E"/>
    <w:p w14:paraId="5D3F577C" w14:textId="77777777" w:rsidR="00517974" w:rsidRDefault="00517974" w:rsidP="003F1A8E"/>
    <w:p w14:paraId="620C17AC" w14:textId="77777777" w:rsidR="00517974" w:rsidRDefault="00517974"/>
  </w:endnote>
  <w:endnote w:type="continuationSeparator" w:id="0">
    <w:p w14:paraId="468E02FC" w14:textId="77777777" w:rsidR="00517974" w:rsidRDefault="00517974" w:rsidP="00294B61">
      <w:r>
        <w:continuationSeparator/>
      </w:r>
    </w:p>
    <w:p w14:paraId="51156A58" w14:textId="77777777" w:rsidR="00517974" w:rsidRDefault="00517974"/>
    <w:p w14:paraId="3D9D81EB" w14:textId="77777777" w:rsidR="00517974" w:rsidRDefault="00517974" w:rsidP="0009571E"/>
    <w:p w14:paraId="5E8DE6F1" w14:textId="77777777" w:rsidR="00517974" w:rsidRDefault="00517974" w:rsidP="003F1A8E"/>
    <w:p w14:paraId="04E18BD6" w14:textId="77777777" w:rsidR="00517974" w:rsidRDefault="0051797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37374" w14:textId="77777777" w:rsidR="0027383A" w:rsidRPr="0077090C" w:rsidRDefault="0027383A" w:rsidP="00A83EE6">
    <w:pPr>
      <w:pStyle w:val="Footer"/>
      <w:jc w:val="center"/>
      <w:rPr>
        <w:b w:val="0"/>
        <w:sz w:val="20"/>
        <w:szCs w:val="20"/>
      </w:rPr>
    </w:pPr>
    <w:r w:rsidRPr="0077090C">
      <w:rPr>
        <w:b w:val="0"/>
        <w:sz w:val="20"/>
        <w:szCs w:val="20"/>
      </w:rPr>
      <w:fldChar w:fldCharType="begin"/>
    </w:r>
    <w:r w:rsidRPr="0077090C">
      <w:rPr>
        <w:b w:val="0"/>
        <w:sz w:val="20"/>
        <w:szCs w:val="20"/>
      </w:rPr>
      <w:instrText xml:space="preserve"> PAGE   \* MERGEFORMAT </w:instrText>
    </w:r>
    <w:r w:rsidRPr="0077090C">
      <w:rPr>
        <w:b w:val="0"/>
        <w:sz w:val="20"/>
        <w:szCs w:val="20"/>
      </w:rPr>
      <w:fldChar w:fldCharType="separate"/>
    </w:r>
    <w:r w:rsidR="002D546A">
      <w:rPr>
        <w:b w:val="0"/>
        <w:noProof/>
        <w:sz w:val="20"/>
        <w:szCs w:val="20"/>
      </w:rPr>
      <w:t>2</w:t>
    </w:r>
    <w:r w:rsidRPr="0077090C">
      <w:rPr>
        <w:b w:val="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C98B9" w14:textId="77777777" w:rsidR="00517974" w:rsidRDefault="00517974" w:rsidP="00294B61">
      <w:r>
        <w:separator/>
      </w:r>
    </w:p>
    <w:p w14:paraId="77DBBD1B" w14:textId="77777777" w:rsidR="00517974" w:rsidRDefault="00517974"/>
    <w:p w14:paraId="43F2B516" w14:textId="77777777" w:rsidR="00517974" w:rsidRDefault="00517974" w:rsidP="0009571E"/>
    <w:p w14:paraId="5119E5A2" w14:textId="77777777" w:rsidR="00517974" w:rsidRDefault="00517974" w:rsidP="003F1A8E"/>
    <w:p w14:paraId="698B4D1E" w14:textId="77777777" w:rsidR="00517974" w:rsidRDefault="00517974"/>
  </w:footnote>
  <w:footnote w:type="continuationSeparator" w:id="0">
    <w:p w14:paraId="30CF2284" w14:textId="77777777" w:rsidR="00517974" w:rsidRDefault="00517974" w:rsidP="00294B61">
      <w:r>
        <w:continuationSeparator/>
      </w:r>
    </w:p>
    <w:p w14:paraId="156BFFB1" w14:textId="77777777" w:rsidR="00517974" w:rsidRDefault="00517974"/>
    <w:p w14:paraId="6B3CE5B1" w14:textId="77777777" w:rsidR="00517974" w:rsidRDefault="00517974" w:rsidP="0009571E"/>
    <w:p w14:paraId="1A44A094" w14:textId="77777777" w:rsidR="00517974" w:rsidRDefault="00517974" w:rsidP="003F1A8E"/>
    <w:p w14:paraId="55D1092F" w14:textId="77777777" w:rsidR="00517974" w:rsidRDefault="0051797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905" w:type="dxa"/>
      <w:tblInd w:w="-1418" w:type="dxa"/>
      <w:shd w:val="clear" w:color="auto" w:fill="00AE9E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417"/>
      <w:gridCol w:w="5669"/>
      <w:gridCol w:w="3402"/>
      <w:gridCol w:w="1417"/>
    </w:tblGrid>
    <w:tr w:rsidR="0027383A" w14:paraId="1F120DE8" w14:textId="77777777" w:rsidTr="000378C4">
      <w:trPr>
        <w:trHeight w:val="567"/>
      </w:trPr>
      <w:tc>
        <w:tcPr>
          <w:tcW w:w="1417" w:type="dxa"/>
          <w:shd w:val="clear" w:color="auto" w:fill="00AE9E"/>
          <w:vAlign w:val="center"/>
        </w:tcPr>
        <w:p w14:paraId="27E8A1A6" w14:textId="77777777" w:rsidR="0027383A" w:rsidRDefault="0027383A" w:rsidP="00AB57F3"/>
      </w:tc>
      <w:tc>
        <w:tcPr>
          <w:tcW w:w="5669" w:type="dxa"/>
          <w:shd w:val="clear" w:color="auto" w:fill="00AE9E"/>
          <w:vAlign w:val="center"/>
        </w:tcPr>
        <w:p w14:paraId="228E161A" w14:textId="77777777" w:rsidR="0027383A" w:rsidRPr="000378C4" w:rsidRDefault="0027383A" w:rsidP="000378C4">
          <w:pPr>
            <w:pStyle w:val="Header"/>
            <w:rPr>
              <w:lang w:val="en-GB" w:eastAsia="en-GB"/>
            </w:rPr>
          </w:pPr>
          <w:r w:rsidRPr="000378C4">
            <w:rPr>
              <w:lang w:val="en-GB" w:eastAsia="en-GB"/>
            </w:rPr>
            <w:t>Title</w:t>
          </w:r>
        </w:p>
      </w:tc>
      <w:tc>
        <w:tcPr>
          <w:tcW w:w="3402" w:type="dxa"/>
          <w:shd w:val="clear" w:color="auto" w:fill="00AE9E"/>
          <w:vAlign w:val="center"/>
        </w:tcPr>
        <w:p w14:paraId="3FF2B125" w14:textId="77777777" w:rsidR="0027383A" w:rsidRPr="000378C4" w:rsidRDefault="0027383A" w:rsidP="000378C4">
          <w:pPr>
            <w:pStyle w:val="HeaderIssue"/>
            <w:rPr>
              <w:lang w:val="en-GB" w:eastAsia="en-GB"/>
            </w:rPr>
          </w:pPr>
          <w:r w:rsidRPr="000378C4">
            <w:rPr>
              <w:lang w:val="en-GB" w:eastAsia="en-GB"/>
            </w:rPr>
            <w:t>Issue XX, Month Year</w:t>
          </w:r>
        </w:p>
      </w:tc>
      <w:tc>
        <w:tcPr>
          <w:tcW w:w="1417" w:type="dxa"/>
          <w:shd w:val="clear" w:color="auto" w:fill="00AE9E"/>
          <w:vAlign w:val="center"/>
        </w:tcPr>
        <w:p w14:paraId="5C82C024" w14:textId="77777777" w:rsidR="0027383A" w:rsidRDefault="0027383A" w:rsidP="00AB57F3"/>
      </w:tc>
    </w:tr>
  </w:tbl>
  <w:p w14:paraId="12AC352E" w14:textId="77777777" w:rsidR="0027383A" w:rsidRDefault="0027383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905" w:type="dxa"/>
      <w:tblInd w:w="-1418" w:type="dxa"/>
      <w:shd w:val="clear" w:color="auto" w:fill="007C91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417"/>
      <w:gridCol w:w="5386"/>
      <w:gridCol w:w="3685"/>
      <w:gridCol w:w="1417"/>
    </w:tblGrid>
    <w:tr w:rsidR="0027383A" w14:paraId="30D3B44E" w14:textId="77777777" w:rsidTr="00C15770">
      <w:trPr>
        <w:trHeight w:val="567"/>
      </w:trPr>
      <w:tc>
        <w:tcPr>
          <w:tcW w:w="1417" w:type="dxa"/>
          <w:shd w:val="clear" w:color="auto" w:fill="007C91"/>
          <w:vAlign w:val="center"/>
        </w:tcPr>
        <w:p w14:paraId="33FE76BF" w14:textId="77777777" w:rsidR="0027383A" w:rsidRDefault="0027383A" w:rsidP="00717AC8"/>
      </w:tc>
      <w:tc>
        <w:tcPr>
          <w:tcW w:w="5386" w:type="dxa"/>
          <w:shd w:val="clear" w:color="auto" w:fill="007C91"/>
          <w:vAlign w:val="center"/>
        </w:tcPr>
        <w:p w14:paraId="441E3B5A" w14:textId="0CB5D57B" w:rsidR="0027383A" w:rsidRPr="000378C4" w:rsidRDefault="00C63047" w:rsidP="000378C4">
          <w:pPr>
            <w:pStyle w:val="Header"/>
            <w:rPr>
              <w:lang w:val="en-GB" w:eastAsia="en-GB"/>
            </w:rPr>
          </w:pPr>
          <w:r>
            <w:rPr>
              <w:lang w:val="en-GB" w:eastAsia="en-GB"/>
            </w:rPr>
            <w:t xml:space="preserve">National Radiotherapy Event workshop </w:t>
          </w:r>
        </w:p>
      </w:tc>
      <w:tc>
        <w:tcPr>
          <w:tcW w:w="3685" w:type="dxa"/>
          <w:shd w:val="clear" w:color="auto" w:fill="007C91"/>
          <w:vAlign w:val="center"/>
        </w:tcPr>
        <w:p w14:paraId="56D7CDDA" w14:textId="2A2C0F25" w:rsidR="0027383A" w:rsidRPr="000378C4" w:rsidRDefault="003805EA" w:rsidP="000378C4">
          <w:pPr>
            <w:pStyle w:val="HeaderIssue"/>
            <w:rPr>
              <w:lang w:val="en-GB" w:eastAsia="en-GB"/>
            </w:rPr>
          </w:pPr>
          <w:r>
            <w:rPr>
              <w:lang w:val="en-GB" w:eastAsia="en-GB"/>
            </w:rPr>
            <w:t>16</w:t>
          </w:r>
          <w:r w:rsidRPr="003805EA">
            <w:rPr>
              <w:vertAlign w:val="superscript"/>
              <w:lang w:val="en-GB" w:eastAsia="en-GB"/>
            </w:rPr>
            <w:t>th</w:t>
          </w:r>
          <w:r>
            <w:rPr>
              <w:lang w:val="en-GB" w:eastAsia="en-GB"/>
            </w:rPr>
            <w:t xml:space="preserve"> </w:t>
          </w:r>
          <w:r w:rsidR="00C63047">
            <w:rPr>
              <w:lang w:val="en-GB" w:eastAsia="en-GB"/>
            </w:rPr>
            <w:t>June 2026</w:t>
          </w:r>
        </w:p>
      </w:tc>
      <w:tc>
        <w:tcPr>
          <w:tcW w:w="1417" w:type="dxa"/>
          <w:shd w:val="clear" w:color="auto" w:fill="007C91"/>
          <w:vAlign w:val="center"/>
        </w:tcPr>
        <w:p w14:paraId="3000FC16" w14:textId="77777777" w:rsidR="0027383A" w:rsidRDefault="0027383A" w:rsidP="00717AC8"/>
      </w:tc>
    </w:tr>
  </w:tbl>
  <w:p w14:paraId="44B8E5C8" w14:textId="77777777" w:rsidR="0027383A" w:rsidRDefault="0027383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1913" w:type="dxa"/>
      <w:tblInd w:w="-1418" w:type="dxa"/>
      <w:shd w:val="clear" w:color="auto" w:fill="007C91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134"/>
      <w:gridCol w:w="2552"/>
      <w:gridCol w:w="6809"/>
      <w:gridCol w:w="1418"/>
    </w:tblGrid>
    <w:tr w:rsidR="0027383A" w14:paraId="4751DD3D" w14:textId="77777777" w:rsidTr="00F92166">
      <w:trPr>
        <w:cantSplit/>
        <w:trHeight w:hRule="exact" w:val="1418"/>
      </w:trPr>
      <w:tc>
        <w:tcPr>
          <w:tcW w:w="1134" w:type="dxa"/>
          <w:vMerge w:val="restart"/>
          <w:shd w:val="clear" w:color="auto" w:fill="007C91"/>
          <w:vAlign w:val="center"/>
        </w:tcPr>
        <w:p w14:paraId="50E4A31C" w14:textId="77777777" w:rsidR="0027383A" w:rsidRDefault="0027383A" w:rsidP="00F31333"/>
      </w:tc>
      <w:tc>
        <w:tcPr>
          <w:tcW w:w="2552" w:type="dxa"/>
          <w:vMerge w:val="restart"/>
          <w:shd w:val="clear" w:color="auto" w:fill="007C91"/>
          <w:vAlign w:val="center"/>
        </w:tcPr>
        <w:p w14:paraId="6E523B24" w14:textId="77777777" w:rsidR="0027383A" w:rsidRDefault="00F461B2" w:rsidP="00007442">
          <w:r>
            <w:rPr>
              <w:noProof/>
            </w:rPr>
            <w:drawing>
              <wp:inline distT="0" distB="0" distL="0" distR="0" wp14:anchorId="51D22DBF" wp14:editId="0731CAF6">
                <wp:extent cx="1243129" cy="1291879"/>
                <wp:effectExtent l="0" t="0" r="0" b="0"/>
                <wp:docPr id="1207220557" name="Picture 1" descr="UK Health Security Agency 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07220557" name="Picture 1" descr="UK Health Security Agency logo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4429" cy="12932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9" w:type="dxa"/>
          <w:shd w:val="clear" w:color="auto" w:fill="007C91"/>
          <w:vAlign w:val="bottom"/>
        </w:tcPr>
        <w:p w14:paraId="63B3C957" w14:textId="62847ADC" w:rsidR="00F92166" w:rsidRPr="000378C4" w:rsidRDefault="00813163" w:rsidP="00813163">
          <w:pPr>
            <w:pStyle w:val="NewsletterTitle"/>
          </w:pPr>
          <w:r>
            <w:t xml:space="preserve">National Radiotherapy </w:t>
          </w:r>
          <w:r w:rsidR="00C63047">
            <w:t>E</w:t>
          </w:r>
          <w:r>
            <w:t xml:space="preserve">vent </w:t>
          </w:r>
          <w:r w:rsidR="00C63047">
            <w:t>W</w:t>
          </w:r>
          <w:r>
            <w:t xml:space="preserve">orkshop </w:t>
          </w:r>
        </w:p>
      </w:tc>
      <w:tc>
        <w:tcPr>
          <w:tcW w:w="1418" w:type="dxa"/>
          <w:vMerge w:val="restart"/>
          <w:shd w:val="clear" w:color="auto" w:fill="007C91"/>
          <w:vAlign w:val="center"/>
        </w:tcPr>
        <w:p w14:paraId="033FF2CA" w14:textId="77777777" w:rsidR="0027383A" w:rsidRDefault="0027383A" w:rsidP="00F31333"/>
      </w:tc>
    </w:tr>
    <w:tr w:rsidR="0027383A" w14:paraId="3B3EEA6E" w14:textId="77777777" w:rsidTr="00F92166">
      <w:trPr>
        <w:cantSplit/>
        <w:trHeight w:hRule="exact" w:val="1418"/>
      </w:trPr>
      <w:tc>
        <w:tcPr>
          <w:tcW w:w="1134" w:type="dxa"/>
          <w:vMerge/>
          <w:shd w:val="clear" w:color="auto" w:fill="007C91"/>
          <w:vAlign w:val="center"/>
        </w:tcPr>
        <w:p w14:paraId="2AA14D4C" w14:textId="77777777" w:rsidR="0027383A" w:rsidRDefault="0027383A" w:rsidP="00F31333"/>
      </w:tc>
      <w:tc>
        <w:tcPr>
          <w:tcW w:w="2552" w:type="dxa"/>
          <w:vMerge/>
          <w:shd w:val="clear" w:color="auto" w:fill="007C91"/>
          <w:vAlign w:val="center"/>
        </w:tcPr>
        <w:p w14:paraId="091F28D1" w14:textId="77777777" w:rsidR="0027383A" w:rsidRDefault="0027383A" w:rsidP="00007442"/>
      </w:tc>
      <w:tc>
        <w:tcPr>
          <w:tcW w:w="6809" w:type="dxa"/>
          <w:shd w:val="clear" w:color="auto" w:fill="007C91"/>
          <w:vAlign w:val="center"/>
        </w:tcPr>
        <w:p w14:paraId="3AFCCAF4" w14:textId="1F451364" w:rsidR="00813163" w:rsidRDefault="0006273B" w:rsidP="00813163">
          <w:pPr>
            <w:pStyle w:val="NewsletterTeamIssue"/>
          </w:pPr>
          <w:r>
            <w:t>Registration</w:t>
          </w:r>
          <w:r w:rsidR="00813163">
            <w:t xml:space="preserve"> form </w:t>
          </w:r>
        </w:p>
        <w:p w14:paraId="0346EC12" w14:textId="1CF523FD" w:rsidR="0027383A" w:rsidRPr="000378C4" w:rsidRDefault="0006273B" w:rsidP="00813163">
          <w:pPr>
            <w:pStyle w:val="NewsletterTeamIssue"/>
          </w:pPr>
          <w:r>
            <w:t>16</w:t>
          </w:r>
          <w:r w:rsidRPr="0006273B">
            <w:rPr>
              <w:vertAlign w:val="superscript"/>
            </w:rPr>
            <w:t>th</w:t>
          </w:r>
          <w:r>
            <w:t xml:space="preserve"> </w:t>
          </w:r>
          <w:r w:rsidR="00813163">
            <w:t>June 2026</w:t>
          </w:r>
        </w:p>
      </w:tc>
      <w:tc>
        <w:tcPr>
          <w:tcW w:w="1418" w:type="dxa"/>
          <w:vMerge/>
          <w:shd w:val="clear" w:color="auto" w:fill="007C91"/>
          <w:vAlign w:val="center"/>
        </w:tcPr>
        <w:p w14:paraId="52DB1EF1" w14:textId="77777777" w:rsidR="0027383A" w:rsidRDefault="0027383A" w:rsidP="00F31333"/>
      </w:tc>
    </w:tr>
  </w:tbl>
  <w:p w14:paraId="77B4577F" w14:textId="77777777" w:rsidR="0027383A" w:rsidRDefault="0027383A" w:rsidP="003F1A8E"/>
  <w:p w14:paraId="5C8DA5A9" w14:textId="77777777" w:rsidR="0027383A" w:rsidRDefault="0027383A" w:rsidP="003F1A8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DD67DA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1BF258A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5FC988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93A4F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83E39B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F9E714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792B5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1A82CA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1B4B99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DF21BEA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AE9E"/>
      </w:rPr>
    </w:lvl>
  </w:abstractNum>
  <w:abstractNum w:abstractNumId="10" w15:restartNumberingAfterBreak="0">
    <w:nsid w:val="0DC56331"/>
    <w:multiLevelType w:val="hybridMultilevel"/>
    <w:tmpl w:val="6CE613B4"/>
    <w:lvl w:ilvl="0" w:tplc="5448A42C">
      <w:start w:val="1"/>
      <w:numFmt w:val="decimal"/>
      <w:pStyle w:val="References"/>
      <w:lvlText w:val="%1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686DE5"/>
    <w:multiLevelType w:val="hybridMultilevel"/>
    <w:tmpl w:val="97E49A2E"/>
    <w:lvl w:ilvl="0" w:tplc="6DF4BD0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11175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E62D4"/>
    <w:multiLevelType w:val="hybridMultilevel"/>
    <w:tmpl w:val="8D240B86"/>
    <w:lvl w:ilvl="0" w:tplc="7F9A99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71DAF"/>
    <w:multiLevelType w:val="hybridMultilevel"/>
    <w:tmpl w:val="1660C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DA1A30"/>
    <w:multiLevelType w:val="hybridMultilevel"/>
    <w:tmpl w:val="AC608CC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F5A96"/>
    <w:multiLevelType w:val="hybridMultilevel"/>
    <w:tmpl w:val="D388AA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803205"/>
    <w:multiLevelType w:val="multilevel"/>
    <w:tmpl w:val="59C8D494"/>
    <w:lvl w:ilvl="0">
      <w:start w:val="1"/>
      <w:numFmt w:val="decimal"/>
      <w:lvlText w:val="%1."/>
      <w:lvlJc w:val="left"/>
      <w:pPr>
        <w:tabs>
          <w:tab w:val="num" w:pos="680"/>
        </w:tabs>
        <w:ind w:left="680" w:hanging="680"/>
      </w:pPr>
    </w:lvl>
    <w:lvl w:ilvl="1">
      <w:start w:val="1"/>
      <w:numFmt w:val="decimal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lowerLetter"/>
      <w:lvlText w:val="(%3)"/>
      <w:lvlJc w:val="left"/>
      <w:pPr>
        <w:tabs>
          <w:tab w:val="num" w:pos="1247"/>
        </w:tabs>
        <w:ind w:left="1247" w:hanging="567"/>
      </w:pPr>
    </w:lvl>
    <w:lvl w:ilvl="3">
      <w:start w:val="1"/>
      <w:numFmt w:val="lowerRoman"/>
      <w:lvlText w:val="(%4)"/>
      <w:lvlJc w:val="left"/>
      <w:pPr>
        <w:tabs>
          <w:tab w:val="num" w:pos="1814"/>
        </w:tabs>
        <w:ind w:left="1814" w:hanging="567"/>
      </w:pPr>
    </w:lvl>
    <w:lvl w:ilvl="4">
      <w:start w:val="1"/>
      <w:numFmt w:val="bullet"/>
      <w:lvlText w:val=""/>
      <w:lvlJc w:val="left"/>
      <w:pPr>
        <w:tabs>
          <w:tab w:val="num" w:pos="1814"/>
        </w:tabs>
        <w:ind w:left="2098" w:hanging="284"/>
      </w:pPr>
      <w:rPr>
        <w:rFonts w:ascii="Symbol" w:hAnsi="Symbol" w:hint="default"/>
        <w:b/>
        <w:i w:val="0"/>
        <w:color w:val="auto"/>
      </w:rPr>
    </w:lvl>
    <w:lvl w:ilvl="5">
      <w:start w:val="1"/>
      <w:numFmt w:val="none"/>
      <w:lvlText w:val=""/>
      <w:lvlJc w:val="left"/>
      <w:pPr>
        <w:tabs>
          <w:tab w:val="num" w:pos="3400"/>
        </w:tabs>
        <w:ind w:left="3400" w:hanging="397"/>
      </w:pPr>
      <w:rPr>
        <w:b/>
        <w:i w:val="0"/>
      </w:rPr>
    </w:lvl>
    <w:lvl w:ilvl="6">
      <w:start w:val="1"/>
      <w:numFmt w:val="none"/>
      <w:lvlText w:val=""/>
      <w:lvlJc w:val="left"/>
      <w:pPr>
        <w:tabs>
          <w:tab w:val="num" w:pos="3400"/>
        </w:tabs>
        <w:ind w:left="3400" w:hanging="567"/>
      </w:pPr>
    </w:lvl>
    <w:lvl w:ilvl="7">
      <w:start w:val="1"/>
      <w:numFmt w:val="none"/>
      <w:lvlText w:val=""/>
      <w:lvlJc w:val="left"/>
      <w:pPr>
        <w:tabs>
          <w:tab w:val="num" w:pos="3400"/>
        </w:tabs>
        <w:ind w:left="3400" w:hanging="567"/>
      </w:pPr>
    </w:lvl>
    <w:lvl w:ilvl="8">
      <w:start w:val="1"/>
      <w:numFmt w:val="none"/>
      <w:lvlText w:val=""/>
      <w:lvlJc w:val="left"/>
      <w:pPr>
        <w:tabs>
          <w:tab w:val="num" w:pos="3400"/>
        </w:tabs>
        <w:ind w:left="3400" w:hanging="567"/>
      </w:pPr>
    </w:lvl>
  </w:abstractNum>
  <w:num w:numId="1" w16cid:durableId="1744135689">
    <w:abstractNumId w:val="12"/>
  </w:num>
  <w:num w:numId="2" w16cid:durableId="87353680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11366252">
    <w:abstractNumId w:val="14"/>
  </w:num>
  <w:num w:numId="4" w16cid:durableId="1971398477">
    <w:abstractNumId w:val="15"/>
  </w:num>
  <w:num w:numId="5" w16cid:durableId="415565041">
    <w:abstractNumId w:val="14"/>
  </w:num>
  <w:num w:numId="6" w16cid:durableId="1726905146">
    <w:abstractNumId w:val="13"/>
  </w:num>
  <w:num w:numId="7" w16cid:durableId="740565367">
    <w:abstractNumId w:val="9"/>
  </w:num>
  <w:num w:numId="8" w16cid:durableId="284695852">
    <w:abstractNumId w:val="7"/>
  </w:num>
  <w:num w:numId="9" w16cid:durableId="946959328">
    <w:abstractNumId w:val="6"/>
  </w:num>
  <w:num w:numId="10" w16cid:durableId="1944414072">
    <w:abstractNumId w:val="5"/>
  </w:num>
  <w:num w:numId="11" w16cid:durableId="1210918977">
    <w:abstractNumId w:val="4"/>
  </w:num>
  <w:num w:numId="12" w16cid:durableId="1260605062">
    <w:abstractNumId w:val="8"/>
  </w:num>
  <w:num w:numId="13" w16cid:durableId="1032808075">
    <w:abstractNumId w:val="3"/>
  </w:num>
  <w:num w:numId="14" w16cid:durableId="463813464">
    <w:abstractNumId w:val="2"/>
  </w:num>
  <w:num w:numId="15" w16cid:durableId="436561857">
    <w:abstractNumId w:val="1"/>
  </w:num>
  <w:num w:numId="16" w16cid:durableId="1238443420">
    <w:abstractNumId w:val="0"/>
  </w:num>
  <w:num w:numId="17" w16cid:durableId="551813434">
    <w:abstractNumId w:val="10"/>
  </w:num>
  <w:num w:numId="18" w16cid:durableId="185317834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doNotHyphenateCaps/>
  <w:drawingGridHorizontalSpacing w:val="100"/>
  <w:displayHorizontalDrawingGridEvery w:val="2"/>
  <w:characterSpacingControl w:val="doNotCompress"/>
  <w:doNotValidateAgainstSchema/>
  <w:doNotDemarcateInvalidXml/>
  <w:hdrShapeDefaults>
    <o:shapedefaults v:ext="edit" spidmax="2050" style="mso-width-relative:margin;mso-height-relative:margin" fillcolor="#98002e" strokecolor="#98002e">
      <v:fill color="#98002e"/>
      <v:stroke color="#98002e" weight="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91B"/>
    <w:rsid w:val="00005EA6"/>
    <w:rsid w:val="00007442"/>
    <w:rsid w:val="0001276E"/>
    <w:rsid w:val="0001441F"/>
    <w:rsid w:val="000154D6"/>
    <w:rsid w:val="0002061C"/>
    <w:rsid w:val="00025C49"/>
    <w:rsid w:val="000378C4"/>
    <w:rsid w:val="00052368"/>
    <w:rsid w:val="0005252C"/>
    <w:rsid w:val="0006273B"/>
    <w:rsid w:val="00063F93"/>
    <w:rsid w:val="000742C2"/>
    <w:rsid w:val="00075D32"/>
    <w:rsid w:val="0009571E"/>
    <w:rsid w:val="00096FFC"/>
    <w:rsid w:val="000B0E5B"/>
    <w:rsid w:val="000B1395"/>
    <w:rsid w:val="000C4B65"/>
    <w:rsid w:val="000C50FB"/>
    <w:rsid w:val="000D251B"/>
    <w:rsid w:val="000D3DE0"/>
    <w:rsid w:val="000D5196"/>
    <w:rsid w:val="000D5B3F"/>
    <w:rsid w:val="000D78DD"/>
    <w:rsid w:val="000E193A"/>
    <w:rsid w:val="000F1EC7"/>
    <w:rsid w:val="00100F20"/>
    <w:rsid w:val="001129C0"/>
    <w:rsid w:val="0012169F"/>
    <w:rsid w:val="001221EE"/>
    <w:rsid w:val="001239E7"/>
    <w:rsid w:val="00127782"/>
    <w:rsid w:val="00132DD9"/>
    <w:rsid w:val="00141CFB"/>
    <w:rsid w:val="00144E47"/>
    <w:rsid w:val="00151D61"/>
    <w:rsid w:val="00154084"/>
    <w:rsid w:val="0015639F"/>
    <w:rsid w:val="001713E5"/>
    <w:rsid w:val="00182503"/>
    <w:rsid w:val="00185C3E"/>
    <w:rsid w:val="00193AD1"/>
    <w:rsid w:val="0019479C"/>
    <w:rsid w:val="001B5BD1"/>
    <w:rsid w:val="001B70F7"/>
    <w:rsid w:val="001E0D14"/>
    <w:rsid w:val="0020002F"/>
    <w:rsid w:val="002018EC"/>
    <w:rsid w:val="002065FB"/>
    <w:rsid w:val="00206E26"/>
    <w:rsid w:val="002111C8"/>
    <w:rsid w:val="00223023"/>
    <w:rsid w:val="00223D68"/>
    <w:rsid w:val="00227567"/>
    <w:rsid w:val="0023157B"/>
    <w:rsid w:val="00233F99"/>
    <w:rsid w:val="002377E4"/>
    <w:rsid w:val="002417B1"/>
    <w:rsid w:val="0025528A"/>
    <w:rsid w:val="0027383A"/>
    <w:rsid w:val="002753C8"/>
    <w:rsid w:val="00277752"/>
    <w:rsid w:val="00291903"/>
    <w:rsid w:val="00294B61"/>
    <w:rsid w:val="002965C0"/>
    <w:rsid w:val="002A09D1"/>
    <w:rsid w:val="002A461D"/>
    <w:rsid w:val="002B284A"/>
    <w:rsid w:val="002C073D"/>
    <w:rsid w:val="002C2E25"/>
    <w:rsid w:val="002C72A8"/>
    <w:rsid w:val="002D546A"/>
    <w:rsid w:val="002F1451"/>
    <w:rsid w:val="00311CB4"/>
    <w:rsid w:val="003159E6"/>
    <w:rsid w:val="0032179C"/>
    <w:rsid w:val="00330211"/>
    <w:rsid w:val="0033212D"/>
    <w:rsid w:val="00337AF4"/>
    <w:rsid w:val="0034101E"/>
    <w:rsid w:val="00352199"/>
    <w:rsid w:val="00363EFE"/>
    <w:rsid w:val="00371DB9"/>
    <w:rsid w:val="003805EA"/>
    <w:rsid w:val="00394631"/>
    <w:rsid w:val="003A000A"/>
    <w:rsid w:val="003A6B99"/>
    <w:rsid w:val="003C2609"/>
    <w:rsid w:val="003C26D9"/>
    <w:rsid w:val="003D35ED"/>
    <w:rsid w:val="003E3EBD"/>
    <w:rsid w:val="003F071F"/>
    <w:rsid w:val="003F1A8E"/>
    <w:rsid w:val="003F66F5"/>
    <w:rsid w:val="0040158F"/>
    <w:rsid w:val="004025E7"/>
    <w:rsid w:val="00411FD9"/>
    <w:rsid w:val="00415F3E"/>
    <w:rsid w:val="0042432A"/>
    <w:rsid w:val="00425B35"/>
    <w:rsid w:val="00427F07"/>
    <w:rsid w:val="00433271"/>
    <w:rsid w:val="00435923"/>
    <w:rsid w:val="00444E9D"/>
    <w:rsid w:val="00471EDE"/>
    <w:rsid w:val="00491394"/>
    <w:rsid w:val="004A0020"/>
    <w:rsid w:val="004A1F86"/>
    <w:rsid w:val="004A21D7"/>
    <w:rsid w:val="004A6586"/>
    <w:rsid w:val="004D7C32"/>
    <w:rsid w:val="00501AD8"/>
    <w:rsid w:val="0050654D"/>
    <w:rsid w:val="00517974"/>
    <w:rsid w:val="00524279"/>
    <w:rsid w:val="0052457F"/>
    <w:rsid w:val="005364F7"/>
    <w:rsid w:val="00541DE6"/>
    <w:rsid w:val="0055018C"/>
    <w:rsid w:val="00554FCD"/>
    <w:rsid w:val="005620B4"/>
    <w:rsid w:val="005629A6"/>
    <w:rsid w:val="0057399D"/>
    <w:rsid w:val="00576873"/>
    <w:rsid w:val="005839AA"/>
    <w:rsid w:val="00593F8F"/>
    <w:rsid w:val="005A2018"/>
    <w:rsid w:val="005A58A1"/>
    <w:rsid w:val="005B0D4C"/>
    <w:rsid w:val="005C6114"/>
    <w:rsid w:val="005D1659"/>
    <w:rsid w:val="005F4B63"/>
    <w:rsid w:val="00604CFB"/>
    <w:rsid w:val="00623CD6"/>
    <w:rsid w:val="00636A73"/>
    <w:rsid w:val="00637D7F"/>
    <w:rsid w:val="00651A56"/>
    <w:rsid w:val="006578AB"/>
    <w:rsid w:val="0066498D"/>
    <w:rsid w:val="006660F8"/>
    <w:rsid w:val="00670D62"/>
    <w:rsid w:val="006778CF"/>
    <w:rsid w:val="00681DC5"/>
    <w:rsid w:val="0068211B"/>
    <w:rsid w:val="006B1EEC"/>
    <w:rsid w:val="006C0632"/>
    <w:rsid w:val="006C22B2"/>
    <w:rsid w:val="006C28E4"/>
    <w:rsid w:val="006D3FD0"/>
    <w:rsid w:val="006E4B6A"/>
    <w:rsid w:val="006E77AA"/>
    <w:rsid w:val="00713811"/>
    <w:rsid w:val="007163B9"/>
    <w:rsid w:val="00717AC8"/>
    <w:rsid w:val="00734B9B"/>
    <w:rsid w:val="007403F6"/>
    <w:rsid w:val="007440A8"/>
    <w:rsid w:val="00747DA7"/>
    <w:rsid w:val="0075105C"/>
    <w:rsid w:val="00752FCE"/>
    <w:rsid w:val="00753014"/>
    <w:rsid w:val="00757153"/>
    <w:rsid w:val="0076496A"/>
    <w:rsid w:val="00766631"/>
    <w:rsid w:val="0077090C"/>
    <w:rsid w:val="007A22DD"/>
    <w:rsid w:val="007B7A30"/>
    <w:rsid w:val="007C460C"/>
    <w:rsid w:val="007D6212"/>
    <w:rsid w:val="007E6EB2"/>
    <w:rsid w:val="008015D2"/>
    <w:rsid w:val="00807831"/>
    <w:rsid w:val="00813163"/>
    <w:rsid w:val="00813C84"/>
    <w:rsid w:val="008164C6"/>
    <w:rsid w:val="008372BF"/>
    <w:rsid w:val="00840B8C"/>
    <w:rsid w:val="00841E5C"/>
    <w:rsid w:val="00850E60"/>
    <w:rsid w:val="0085134A"/>
    <w:rsid w:val="00864BA5"/>
    <w:rsid w:val="00871185"/>
    <w:rsid w:val="00890E36"/>
    <w:rsid w:val="00893C64"/>
    <w:rsid w:val="00897050"/>
    <w:rsid w:val="008A077F"/>
    <w:rsid w:val="008B328E"/>
    <w:rsid w:val="008B58EB"/>
    <w:rsid w:val="008C2B57"/>
    <w:rsid w:val="008C7012"/>
    <w:rsid w:val="008D6AB6"/>
    <w:rsid w:val="008D6BA4"/>
    <w:rsid w:val="008E4A33"/>
    <w:rsid w:val="008E651E"/>
    <w:rsid w:val="008F3AC3"/>
    <w:rsid w:val="008F4286"/>
    <w:rsid w:val="00900854"/>
    <w:rsid w:val="00904D6A"/>
    <w:rsid w:val="00926070"/>
    <w:rsid w:val="00927DF8"/>
    <w:rsid w:val="00936E35"/>
    <w:rsid w:val="00947808"/>
    <w:rsid w:val="009755F4"/>
    <w:rsid w:val="00981F8D"/>
    <w:rsid w:val="009A05E6"/>
    <w:rsid w:val="009B7298"/>
    <w:rsid w:val="009D1686"/>
    <w:rsid w:val="009E265C"/>
    <w:rsid w:val="009E38C6"/>
    <w:rsid w:val="009E7C59"/>
    <w:rsid w:val="00A0520D"/>
    <w:rsid w:val="00A176BC"/>
    <w:rsid w:val="00A50CBA"/>
    <w:rsid w:val="00A55F97"/>
    <w:rsid w:val="00A61D8C"/>
    <w:rsid w:val="00A73EA7"/>
    <w:rsid w:val="00A74F13"/>
    <w:rsid w:val="00A77D3E"/>
    <w:rsid w:val="00A803B9"/>
    <w:rsid w:val="00A80993"/>
    <w:rsid w:val="00A83EE6"/>
    <w:rsid w:val="00A9291F"/>
    <w:rsid w:val="00AA4B38"/>
    <w:rsid w:val="00AB0935"/>
    <w:rsid w:val="00AB57F3"/>
    <w:rsid w:val="00AE59C9"/>
    <w:rsid w:val="00B43584"/>
    <w:rsid w:val="00B45B86"/>
    <w:rsid w:val="00B61BCE"/>
    <w:rsid w:val="00B61F66"/>
    <w:rsid w:val="00B7089B"/>
    <w:rsid w:val="00B7191B"/>
    <w:rsid w:val="00B75849"/>
    <w:rsid w:val="00B75DC5"/>
    <w:rsid w:val="00B76ADC"/>
    <w:rsid w:val="00B961BB"/>
    <w:rsid w:val="00B9636A"/>
    <w:rsid w:val="00BA3B9F"/>
    <w:rsid w:val="00BA3F10"/>
    <w:rsid w:val="00BA5493"/>
    <w:rsid w:val="00BA65FE"/>
    <w:rsid w:val="00BB0EBD"/>
    <w:rsid w:val="00BB131D"/>
    <w:rsid w:val="00BD1AA7"/>
    <w:rsid w:val="00BD520F"/>
    <w:rsid w:val="00BE2052"/>
    <w:rsid w:val="00BE3227"/>
    <w:rsid w:val="00BF13D8"/>
    <w:rsid w:val="00BF1A01"/>
    <w:rsid w:val="00BF28E3"/>
    <w:rsid w:val="00BF6E7C"/>
    <w:rsid w:val="00C0487E"/>
    <w:rsid w:val="00C06951"/>
    <w:rsid w:val="00C15770"/>
    <w:rsid w:val="00C16275"/>
    <w:rsid w:val="00C1721B"/>
    <w:rsid w:val="00C17925"/>
    <w:rsid w:val="00C204AF"/>
    <w:rsid w:val="00C22B52"/>
    <w:rsid w:val="00C31DD2"/>
    <w:rsid w:val="00C40C82"/>
    <w:rsid w:val="00C52486"/>
    <w:rsid w:val="00C625E6"/>
    <w:rsid w:val="00C62D09"/>
    <w:rsid w:val="00C63047"/>
    <w:rsid w:val="00C823EF"/>
    <w:rsid w:val="00C97095"/>
    <w:rsid w:val="00CA71E5"/>
    <w:rsid w:val="00CB5ABF"/>
    <w:rsid w:val="00CD17CE"/>
    <w:rsid w:val="00CD32E7"/>
    <w:rsid w:val="00CD39A5"/>
    <w:rsid w:val="00CE4F60"/>
    <w:rsid w:val="00CF0D08"/>
    <w:rsid w:val="00CF1A8B"/>
    <w:rsid w:val="00D0448B"/>
    <w:rsid w:val="00D24ECB"/>
    <w:rsid w:val="00D363A1"/>
    <w:rsid w:val="00D51EDF"/>
    <w:rsid w:val="00D52357"/>
    <w:rsid w:val="00D615C0"/>
    <w:rsid w:val="00D71F87"/>
    <w:rsid w:val="00D732D9"/>
    <w:rsid w:val="00D84228"/>
    <w:rsid w:val="00DB087C"/>
    <w:rsid w:val="00DD5E27"/>
    <w:rsid w:val="00DE0F8E"/>
    <w:rsid w:val="00DE393E"/>
    <w:rsid w:val="00DE4484"/>
    <w:rsid w:val="00E100CB"/>
    <w:rsid w:val="00E338CC"/>
    <w:rsid w:val="00E43488"/>
    <w:rsid w:val="00E470ED"/>
    <w:rsid w:val="00E63DF7"/>
    <w:rsid w:val="00E70004"/>
    <w:rsid w:val="00E73A58"/>
    <w:rsid w:val="00E7584C"/>
    <w:rsid w:val="00E85DEC"/>
    <w:rsid w:val="00E8776E"/>
    <w:rsid w:val="00E947E6"/>
    <w:rsid w:val="00EB260A"/>
    <w:rsid w:val="00EB2FAE"/>
    <w:rsid w:val="00EB3E86"/>
    <w:rsid w:val="00EB7402"/>
    <w:rsid w:val="00ED20E8"/>
    <w:rsid w:val="00ED55C8"/>
    <w:rsid w:val="00EE29E7"/>
    <w:rsid w:val="00EE6BD5"/>
    <w:rsid w:val="00EF684D"/>
    <w:rsid w:val="00F07CC4"/>
    <w:rsid w:val="00F23CB5"/>
    <w:rsid w:val="00F31333"/>
    <w:rsid w:val="00F461B2"/>
    <w:rsid w:val="00F475A8"/>
    <w:rsid w:val="00F57DB1"/>
    <w:rsid w:val="00F60DCD"/>
    <w:rsid w:val="00F767B1"/>
    <w:rsid w:val="00F82662"/>
    <w:rsid w:val="00F90872"/>
    <w:rsid w:val="00F92166"/>
    <w:rsid w:val="00FB145A"/>
    <w:rsid w:val="00FB1E69"/>
    <w:rsid w:val="00FC4434"/>
    <w:rsid w:val="00FC4EE4"/>
    <w:rsid w:val="00FC5408"/>
    <w:rsid w:val="00FD0D30"/>
    <w:rsid w:val="00FD2CF3"/>
    <w:rsid w:val="00FD4577"/>
    <w:rsid w:val="00FE0FBF"/>
    <w:rsid w:val="00FE2C9A"/>
    <w:rsid w:val="00FF594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 style="mso-width-relative:margin;mso-height-relative:margin" fillcolor="#98002e" strokecolor="#98002e">
      <v:fill color="#98002e"/>
      <v:stroke color="#98002e" weight="0"/>
    </o:shapedefaults>
    <o:shapelayout v:ext="edit">
      <o:idmap v:ext="edit" data="2"/>
    </o:shapelayout>
  </w:shapeDefaults>
  <w:decimalSymbol w:val="."/>
  <w:listSeparator w:val=","/>
  <w14:docId w14:val="76BF4F04"/>
  <w15:chartTrackingRefBased/>
  <w15:docId w15:val="{594993C6-D3AB-46AF-8259-07DD89665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Intense Emphasis" w:uiPriority="2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57DB1"/>
  </w:style>
  <w:style w:type="paragraph" w:styleId="Heading1">
    <w:name w:val="heading 1"/>
    <w:next w:val="BodyText"/>
    <w:link w:val="Heading1Char"/>
    <w:uiPriority w:val="99"/>
    <w:rsid w:val="00C15770"/>
    <w:pPr>
      <w:keepNext/>
      <w:spacing w:before="480" w:after="240" w:line="400" w:lineRule="atLeast"/>
      <w:outlineLvl w:val="0"/>
    </w:pPr>
    <w:rPr>
      <w:b/>
      <w:color w:val="007C91"/>
      <w:sz w:val="36"/>
    </w:rPr>
  </w:style>
  <w:style w:type="paragraph" w:styleId="Heading2">
    <w:name w:val="heading 2"/>
    <w:basedOn w:val="Heading1"/>
    <w:next w:val="BodyText"/>
    <w:link w:val="Heading2Char"/>
    <w:uiPriority w:val="99"/>
    <w:rsid w:val="00291903"/>
    <w:pPr>
      <w:keepLines/>
      <w:spacing w:before="240" w:after="120" w:line="360" w:lineRule="atLeast"/>
      <w:outlineLvl w:val="1"/>
    </w:pPr>
    <w:rPr>
      <w:bCs/>
      <w:sz w:val="30"/>
      <w:lang w:val="x-none" w:eastAsia="x-none"/>
    </w:rPr>
  </w:style>
  <w:style w:type="paragraph" w:styleId="Heading3">
    <w:name w:val="heading 3"/>
    <w:basedOn w:val="Heading2"/>
    <w:next w:val="BodyText"/>
    <w:link w:val="Heading3Char"/>
    <w:uiPriority w:val="9"/>
    <w:unhideWhenUsed/>
    <w:rsid w:val="00F57DB1"/>
    <w:pPr>
      <w:spacing w:after="60" w:line="320" w:lineRule="atLeast"/>
      <w:outlineLvl w:val="2"/>
    </w:pPr>
    <w:rPr>
      <w:i/>
      <w:sz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717AC8"/>
    <w:pPr>
      <w:spacing w:line="320" w:lineRule="exact"/>
      <w:outlineLvl w:val="3"/>
    </w:pPr>
    <w:rPr>
      <w:sz w:val="24"/>
      <w:szCs w:val="24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E38C6"/>
    <w:pPr>
      <w:spacing w:before="240" w:after="60"/>
      <w:outlineLvl w:val="4"/>
    </w:pPr>
    <w:rPr>
      <w:rFonts w:ascii="Cambria" w:eastAsia="MS Mincho" w:hAnsi="Cambria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qFormat/>
    <w:rsid w:val="0077090C"/>
    <w:pPr>
      <w:spacing w:line="320" w:lineRule="exact"/>
    </w:pPr>
    <w:rPr>
      <w:sz w:val="24"/>
      <w:lang w:val="x-none" w:eastAsia="x-none"/>
    </w:rPr>
  </w:style>
  <w:style w:type="character" w:customStyle="1" w:styleId="BodyTextChar">
    <w:name w:val="Body Text Char"/>
    <w:link w:val="BodyText"/>
    <w:uiPriority w:val="99"/>
    <w:rsid w:val="0077090C"/>
    <w:rPr>
      <w:sz w:val="24"/>
    </w:rPr>
  </w:style>
  <w:style w:type="character" w:customStyle="1" w:styleId="Heading1Char">
    <w:name w:val="Heading 1 Char"/>
    <w:link w:val="Heading1"/>
    <w:uiPriority w:val="99"/>
    <w:rsid w:val="00C15770"/>
    <w:rPr>
      <w:b/>
      <w:color w:val="007C91"/>
      <w:sz w:val="36"/>
    </w:rPr>
  </w:style>
  <w:style w:type="character" w:customStyle="1" w:styleId="Heading2Char">
    <w:name w:val="Heading 2 Char"/>
    <w:link w:val="Heading2"/>
    <w:uiPriority w:val="99"/>
    <w:rsid w:val="00291903"/>
    <w:rPr>
      <w:b/>
      <w:bCs/>
      <w:color w:val="11175E"/>
      <w:sz w:val="30"/>
      <w:lang w:val="x-none" w:eastAsia="x-none"/>
    </w:rPr>
  </w:style>
  <w:style w:type="paragraph" w:customStyle="1" w:styleId="NewsletterTitle">
    <w:name w:val="Newsletter Title"/>
    <w:basedOn w:val="Normal"/>
    <w:rsid w:val="00007442"/>
    <w:pPr>
      <w:tabs>
        <w:tab w:val="right" w:pos="10206"/>
      </w:tabs>
    </w:pPr>
    <w:rPr>
      <w:rFonts w:cs="Arial"/>
      <w:b/>
      <w:bCs/>
      <w:color w:val="FFFFFF"/>
      <w:sz w:val="48"/>
      <w:szCs w:val="52"/>
      <w:lang w:eastAsia="en-US"/>
    </w:rPr>
  </w:style>
  <w:style w:type="character" w:customStyle="1" w:styleId="Heading3Char">
    <w:name w:val="Heading 3 Char"/>
    <w:link w:val="Heading3"/>
    <w:uiPriority w:val="9"/>
    <w:rsid w:val="00F57DB1"/>
    <w:rPr>
      <w:b/>
      <w:bCs/>
      <w:i/>
      <w:color w:val="11175E"/>
      <w:sz w:val="24"/>
      <w:lang w:val="x-none" w:eastAsia="x-none"/>
    </w:rPr>
  </w:style>
  <w:style w:type="character" w:customStyle="1" w:styleId="Heading4Char">
    <w:name w:val="Heading 4 Char"/>
    <w:link w:val="Heading4"/>
    <w:uiPriority w:val="9"/>
    <w:rsid w:val="006E77AA"/>
    <w:rPr>
      <w:rFonts w:cs="Arial"/>
      <w:sz w:val="24"/>
      <w:szCs w:val="24"/>
    </w:rPr>
  </w:style>
  <w:style w:type="character" w:customStyle="1" w:styleId="Heading5Char">
    <w:name w:val="Heading 5 Char"/>
    <w:link w:val="Heading5"/>
    <w:uiPriority w:val="9"/>
    <w:semiHidden/>
    <w:rsid w:val="009E38C6"/>
    <w:rPr>
      <w:rFonts w:ascii="Cambria" w:eastAsia="MS Mincho" w:hAnsi="Cambria" w:cs="Times New Roman"/>
      <w:b/>
      <w:bCs/>
      <w:i/>
      <w:iCs/>
      <w:sz w:val="26"/>
      <w:szCs w:val="26"/>
      <w:lang w:val="en-GB" w:eastAsia="en-GB"/>
    </w:rPr>
  </w:style>
  <w:style w:type="character" w:styleId="HTMLAcronym">
    <w:name w:val="HTML Acronym"/>
    <w:basedOn w:val="DefaultParagraphFont"/>
    <w:uiPriority w:val="99"/>
    <w:unhideWhenUsed/>
    <w:rsid w:val="00717AC8"/>
  </w:style>
  <w:style w:type="paragraph" w:styleId="PlainText">
    <w:name w:val="Plain Text"/>
    <w:basedOn w:val="Normal"/>
    <w:link w:val="PlainTextChar"/>
    <w:uiPriority w:val="99"/>
    <w:rsid w:val="009E38C6"/>
    <w:rPr>
      <w:sz w:val="21"/>
      <w:szCs w:val="21"/>
    </w:rPr>
  </w:style>
  <w:style w:type="character" w:customStyle="1" w:styleId="PlainTextChar">
    <w:name w:val="Plain Text Char"/>
    <w:link w:val="PlainText"/>
    <w:uiPriority w:val="99"/>
    <w:rsid w:val="009E38C6"/>
    <w:rPr>
      <w:rFonts w:cs="Calibri"/>
      <w:sz w:val="21"/>
      <w:szCs w:val="21"/>
      <w:lang w:val="en-GB" w:eastAsia="en-GB"/>
    </w:rPr>
  </w:style>
  <w:style w:type="paragraph" w:styleId="Header">
    <w:name w:val="header"/>
    <w:basedOn w:val="Normal"/>
    <w:link w:val="HeaderChar"/>
    <w:uiPriority w:val="99"/>
    <w:semiHidden/>
    <w:rsid w:val="00AB57F3"/>
    <w:pPr>
      <w:tabs>
        <w:tab w:val="center" w:pos="4513"/>
        <w:tab w:val="right" w:pos="9026"/>
      </w:tabs>
    </w:pPr>
    <w:rPr>
      <w:b/>
      <w:color w:val="FFFFFF"/>
      <w:sz w:val="28"/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AB57F3"/>
    <w:rPr>
      <w:b/>
      <w:color w:val="FFFFFF"/>
      <w:sz w:val="28"/>
    </w:rPr>
  </w:style>
  <w:style w:type="paragraph" w:styleId="Footer">
    <w:name w:val="footer"/>
    <w:basedOn w:val="Normal"/>
    <w:link w:val="FooterChar"/>
    <w:uiPriority w:val="99"/>
    <w:rsid w:val="00F57DB1"/>
    <w:pPr>
      <w:tabs>
        <w:tab w:val="center" w:pos="4513"/>
        <w:tab w:val="right" w:pos="9026"/>
      </w:tabs>
    </w:pPr>
    <w:rPr>
      <w:rFonts w:eastAsia="Times New Roman"/>
      <w:b/>
      <w:color w:val="11175E"/>
      <w:sz w:val="24"/>
      <w:szCs w:val="24"/>
      <w:lang w:val="x-none" w:eastAsia="x-none"/>
    </w:rPr>
  </w:style>
  <w:style w:type="character" w:customStyle="1" w:styleId="FooterChar">
    <w:name w:val="Footer Char"/>
    <w:link w:val="Footer"/>
    <w:uiPriority w:val="99"/>
    <w:rsid w:val="00F57DB1"/>
    <w:rPr>
      <w:rFonts w:eastAsia="Times New Roman"/>
      <w:b/>
      <w:color w:val="11175E"/>
      <w:sz w:val="24"/>
      <w:szCs w:val="24"/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rsid w:val="00864BA5"/>
    <w:rPr>
      <w:rFonts w:ascii="Tahoma" w:hAnsi="Tahoma"/>
      <w:sz w:val="16"/>
      <w:lang w:val="en-US" w:eastAsia="x-none"/>
    </w:rPr>
  </w:style>
  <w:style w:type="character" w:customStyle="1" w:styleId="BalloonTextChar">
    <w:name w:val="Balloon Text Char"/>
    <w:link w:val="BalloonText"/>
    <w:uiPriority w:val="99"/>
    <w:semiHidden/>
    <w:rsid w:val="00864BA5"/>
    <w:rPr>
      <w:rFonts w:ascii="Tahoma" w:hAnsi="Tahoma" w:cs="Tahoma"/>
      <w:sz w:val="16"/>
      <w:lang w:val="en-US"/>
    </w:rPr>
  </w:style>
  <w:style w:type="paragraph" w:styleId="Subtitle">
    <w:name w:val="Subtitle"/>
    <w:basedOn w:val="Normal"/>
    <w:next w:val="Normal"/>
    <w:link w:val="SubtitleChar"/>
    <w:uiPriority w:val="99"/>
    <w:rsid w:val="00BE2052"/>
    <w:pPr>
      <w:numPr>
        <w:ilvl w:val="1"/>
      </w:numPr>
    </w:pPr>
    <w:rPr>
      <w:i/>
      <w:iCs/>
      <w:spacing w:val="15"/>
      <w:sz w:val="24"/>
      <w:lang w:val="x-none" w:eastAsia="x-none"/>
    </w:rPr>
  </w:style>
  <w:style w:type="character" w:customStyle="1" w:styleId="SubtitleChar">
    <w:name w:val="Subtitle Char"/>
    <w:link w:val="Subtitle"/>
    <w:uiPriority w:val="99"/>
    <w:rsid w:val="00BE2052"/>
    <w:rPr>
      <w:rFonts w:ascii="Arial" w:hAnsi="Arial" w:cs="Times New Roman"/>
      <w:i/>
      <w:iCs/>
      <w:spacing w:val="15"/>
      <w:sz w:val="24"/>
    </w:rPr>
  </w:style>
  <w:style w:type="character" w:styleId="IntenseReference">
    <w:name w:val="Intense Reference"/>
    <w:uiPriority w:val="99"/>
    <w:rsid w:val="00BE2052"/>
    <w:rPr>
      <w:rFonts w:ascii="Arial" w:hAnsi="Arial" w:cs="Times New Roman"/>
      <w:b/>
      <w:bCs/>
      <w:smallCaps/>
      <w:color w:val="auto"/>
      <w:spacing w:val="5"/>
      <w:u w:val="single"/>
    </w:rPr>
  </w:style>
  <w:style w:type="character" w:styleId="Hyperlink">
    <w:name w:val="Hyperlink"/>
    <w:uiPriority w:val="99"/>
    <w:rsid w:val="00C15770"/>
    <w:rPr>
      <w:rFonts w:ascii="Arial" w:hAnsi="Arial"/>
      <w:b/>
      <w:noProof/>
      <w:color w:val="007C91"/>
      <w:sz w:val="24"/>
      <w:szCs w:val="20"/>
      <w:u w:val="none"/>
    </w:rPr>
  </w:style>
  <w:style w:type="paragraph" w:customStyle="1" w:styleId="Contextslist">
    <w:name w:val="Contexts list"/>
    <w:basedOn w:val="Introductoryparagraph"/>
    <w:next w:val="BodyText"/>
    <w:rsid w:val="00491394"/>
    <w:pPr>
      <w:pBdr>
        <w:top w:val="single" w:sz="4" w:space="2" w:color="auto"/>
      </w:pBdr>
      <w:spacing w:after="120"/>
    </w:pPr>
  </w:style>
  <w:style w:type="paragraph" w:customStyle="1" w:styleId="Introductoryparagraph">
    <w:name w:val="Introductory paragraph"/>
    <w:basedOn w:val="Normal"/>
    <w:rsid w:val="00840B8C"/>
    <w:pPr>
      <w:spacing w:after="360" w:line="320" w:lineRule="atLeast"/>
    </w:pPr>
    <w:rPr>
      <w:b/>
      <w:sz w:val="22"/>
    </w:rPr>
  </w:style>
  <w:style w:type="paragraph" w:customStyle="1" w:styleId="PHEgatewaynumber">
    <w:name w:val="PHE gateway number"/>
    <w:basedOn w:val="Normal"/>
    <w:next w:val="Introductoryparagraph"/>
    <w:rsid w:val="00717AC8"/>
    <w:pPr>
      <w:tabs>
        <w:tab w:val="right" w:pos="9072"/>
      </w:tabs>
      <w:spacing w:after="360" w:line="300" w:lineRule="atLeast"/>
      <w:jc w:val="right"/>
    </w:pPr>
    <w:rPr>
      <w:rFonts w:cs="Arial"/>
      <w:b/>
      <w:bCs/>
      <w:sz w:val="22"/>
      <w:szCs w:val="22"/>
      <w:lang w:eastAsia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A6586"/>
    <w:pPr>
      <w:keepLines/>
      <w:spacing w:line="276" w:lineRule="auto"/>
      <w:outlineLvl w:val="9"/>
    </w:pPr>
    <w:rPr>
      <w:rFonts w:ascii="Cambria" w:eastAsia="MS Gothic" w:hAnsi="Cambria"/>
      <w:bCs/>
      <w:color w:val="365F91"/>
      <w:sz w:val="28"/>
      <w:szCs w:val="28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rsid w:val="002F1451"/>
    <w:pPr>
      <w:spacing w:before="480" w:after="240" w:line="320" w:lineRule="exact"/>
      <w:outlineLvl w:val="0"/>
    </w:pPr>
    <w:rPr>
      <w:b/>
      <w:noProof/>
      <w:color w:val="98002E"/>
      <w:sz w:val="36"/>
    </w:rPr>
  </w:style>
  <w:style w:type="paragraph" w:styleId="NormalWeb">
    <w:name w:val="Normal (Web)"/>
    <w:basedOn w:val="Normal"/>
    <w:uiPriority w:val="99"/>
    <w:unhideWhenUsed/>
    <w:rsid w:val="008164C6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8164C6"/>
    <w:rPr>
      <w:b/>
      <w:bCs/>
    </w:rPr>
  </w:style>
  <w:style w:type="paragraph" w:styleId="TOC2">
    <w:name w:val="toc 2"/>
    <w:basedOn w:val="Normal"/>
    <w:next w:val="BodyText"/>
    <w:autoRedefine/>
    <w:uiPriority w:val="39"/>
    <w:unhideWhenUsed/>
    <w:rsid w:val="002F1451"/>
    <w:pPr>
      <w:tabs>
        <w:tab w:val="right" w:pos="8505"/>
      </w:tabs>
      <w:spacing w:line="220" w:lineRule="atLeast"/>
      <w:ind w:left="284"/>
    </w:pPr>
    <w:rPr>
      <w:rFonts w:eastAsia="MS Mincho" w:cs="Arial"/>
      <w:sz w:val="18"/>
      <w:szCs w:val="22"/>
      <w:lang w:val="en-US" w:eastAsia="ja-JP"/>
    </w:rPr>
  </w:style>
  <w:style w:type="paragraph" w:styleId="TOC1">
    <w:name w:val="toc 1"/>
    <w:basedOn w:val="Normal"/>
    <w:next w:val="TOC2"/>
    <w:autoRedefine/>
    <w:uiPriority w:val="39"/>
    <w:unhideWhenUsed/>
    <w:rsid w:val="00C15770"/>
    <w:pPr>
      <w:tabs>
        <w:tab w:val="right" w:pos="8505"/>
      </w:tabs>
      <w:spacing w:before="60" w:line="240" w:lineRule="atLeast"/>
    </w:pPr>
    <w:rPr>
      <w:rFonts w:eastAsia="MS Mincho" w:cs="Arial"/>
      <w:b/>
      <w:color w:val="007C91"/>
      <w:szCs w:val="22"/>
      <w:lang w:val="en-US" w:eastAsia="ja-JP"/>
    </w:rPr>
  </w:style>
  <w:style w:type="character" w:styleId="FollowedHyperlink">
    <w:name w:val="FollowedHyperlink"/>
    <w:uiPriority w:val="99"/>
    <w:semiHidden/>
    <w:unhideWhenUsed/>
    <w:rsid w:val="00F57DB1"/>
    <w:rPr>
      <w:rFonts w:ascii="Arial" w:hAnsi="Arial"/>
      <w:b/>
      <w:color w:val="11175E"/>
      <w:sz w:val="24"/>
      <w:u w:val="none"/>
    </w:rPr>
  </w:style>
  <w:style w:type="table" w:styleId="TableGrid">
    <w:name w:val="Table Grid"/>
    <w:basedOn w:val="TableNormal"/>
    <w:uiPriority w:val="59"/>
    <w:rsid w:val="007530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ewsletterTeamIssue">
    <w:name w:val="Newsletter Team Issue"/>
    <w:aliases w:val="Year,etc"/>
    <w:basedOn w:val="NewsletterTitle"/>
    <w:rsid w:val="00EF684D"/>
    <w:rPr>
      <w:sz w:val="24"/>
    </w:rPr>
  </w:style>
  <w:style w:type="paragraph" w:customStyle="1" w:styleId="HeaderIssue">
    <w:name w:val="Header Issue"/>
    <w:aliases w:val="Month Year"/>
    <w:basedOn w:val="Header"/>
    <w:rsid w:val="00AB57F3"/>
    <w:pPr>
      <w:jc w:val="right"/>
    </w:pPr>
    <w:rPr>
      <w:sz w:val="20"/>
    </w:rPr>
  </w:style>
  <w:style w:type="paragraph" w:customStyle="1" w:styleId="BodyTextNospaceafter">
    <w:name w:val="Body Text(No space after)"/>
    <w:basedOn w:val="BodyText"/>
    <w:rsid w:val="009755F4"/>
    <w:rPr>
      <w:noProof/>
    </w:rPr>
  </w:style>
  <w:style w:type="paragraph" w:styleId="ListBullet">
    <w:name w:val="List Bullet"/>
    <w:basedOn w:val="Normal"/>
    <w:uiPriority w:val="99"/>
    <w:unhideWhenUsed/>
    <w:rsid w:val="0077090C"/>
    <w:pPr>
      <w:numPr>
        <w:numId w:val="18"/>
      </w:numPr>
      <w:tabs>
        <w:tab w:val="left" w:pos="284"/>
        <w:tab w:val="left" w:pos="720"/>
      </w:tabs>
      <w:spacing w:line="320" w:lineRule="exact"/>
      <w:ind w:left="284" w:hanging="284"/>
    </w:pPr>
    <w:rPr>
      <w:sz w:val="24"/>
    </w:rPr>
  </w:style>
  <w:style w:type="paragraph" w:customStyle="1" w:styleId="ListBulletEnd">
    <w:name w:val="List Bullet(End)"/>
    <w:basedOn w:val="ListBullet"/>
    <w:next w:val="BodyText"/>
    <w:rsid w:val="0077090C"/>
    <w:pPr>
      <w:ind w:left="357" w:hanging="357"/>
    </w:pPr>
  </w:style>
  <w:style w:type="paragraph" w:styleId="Caption">
    <w:name w:val="caption"/>
    <w:basedOn w:val="Normal"/>
    <w:next w:val="Tabletext"/>
    <w:uiPriority w:val="35"/>
    <w:unhideWhenUsed/>
    <w:rsid w:val="00C15770"/>
    <w:pPr>
      <w:keepNext/>
      <w:spacing w:after="120" w:line="320" w:lineRule="atLeast"/>
    </w:pPr>
    <w:rPr>
      <w:b/>
      <w:bCs/>
      <w:i/>
      <w:color w:val="007C91"/>
      <w:sz w:val="24"/>
    </w:rPr>
  </w:style>
  <w:style w:type="table" w:styleId="LightList-Accent5">
    <w:name w:val="Light List Accent 5"/>
    <w:basedOn w:val="TableNormal"/>
    <w:uiPriority w:val="61"/>
    <w:rsid w:val="000154D6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customStyle="1" w:styleId="Tabletext">
    <w:name w:val="Table text"/>
    <w:basedOn w:val="Normal"/>
    <w:rsid w:val="0025528A"/>
    <w:pPr>
      <w:spacing w:line="260" w:lineRule="atLeast"/>
    </w:pPr>
  </w:style>
  <w:style w:type="paragraph" w:customStyle="1" w:styleId="Tableheading">
    <w:name w:val="Table heading"/>
    <w:basedOn w:val="Tabletext"/>
    <w:rsid w:val="00052368"/>
    <w:pPr>
      <w:keepNext/>
      <w:spacing w:line="300" w:lineRule="atLeast"/>
    </w:pPr>
    <w:rPr>
      <w:b/>
      <w:color w:val="FFFFFF"/>
      <w:sz w:val="22"/>
    </w:rPr>
  </w:style>
  <w:style w:type="paragraph" w:customStyle="1" w:styleId="References">
    <w:name w:val="References"/>
    <w:basedOn w:val="Normal"/>
    <w:rsid w:val="00734B9B"/>
    <w:pPr>
      <w:numPr>
        <w:numId w:val="17"/>
      </w:numPr>
      <w:tabs>
        <w:tab w:val="left" w:pos="284"/>
      </w:tabs>
      <w:spacing w:after="120" w:line="240" w:lineRule="atLeast"/>
      <w:ind w:left="284" w:hanging="284"/>
    </w:pPr>
  </w:style>
  <w:style w:type="paragraph" w:customStyle="1" w:styleId="Displayedtext">
    <w:name w:val="Displayed text"/>
    <w:basedOn w:val="BodyText"/>
    <w:next w:val="BodyText"/>
    <w:rsid w:val="00C15770"/>
    <w:pPr>
      <w:spacing w:before="120" w:after="360" w:line="340" w:lineRule="atLeast"/>
      <w:ind w:left="720" w:right="720"/>
    </w:pPr>
    <w:rPr>
      <w:i/>
      <w:color w:val="007C91"/>
      <w:sz w:val="28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F57DB1"/>
    <w:rPr>
      <w:rFonts w:ascii="Tahoma" w:hAnsi="Tahoma"/>
      <w:sz w:val="16"/>
      <w:szCs w:val="16"/>
      <w:lang w:val="x-none" w:eastAsia="x-none"/>
    </w:rPr>
  </w:style>
  <w:style w:type="character" w:customStyle="1" w:styleId="DocumentMapChar">
    <w:name w:val="Document Map Char"/>
    <w:link w:val="DocumentMap"/>
    <w:uiPriority w:val="99"/>
    <w:semiHidden/>
    <w:rsid w:val="00F57DB1"/>
    <w:rPr>
      <w:rFonts w:ascii="Tahoma" w:hAnsi="Tahoma" w:cs="Tahoma"/>
      <w:sz w:val="16"/>
      <w:szCs w:val="16"/>
    </w:rPr>
  </w:style>
  <w:style w:type="table" w:customStyle="1" w:styleId="Newslettertable">
    <w:name w:val="Newsletter table"/>
    <w:basedOn w:val="TableNormal"/>
    <w:uiPriority w:val="99"/>
    <w:rsid w:val="0027383A"/>
    <w:tblPr>
      <w:tblBorders>
        <w:top w:val="single" w:sz="4" w:space="0" w:color="11175E"/>
        <w:bottom w:val="single" w:sz="4" w:space="0" w:color="11175E"/>
        <w:insideH w:val="single" w:sz="4" w:space="0" w:color="11175E"/>
      </w:tblBorders>
      <w:tblCellMar>
        <w:top w:w="57" w:type="dxa"/>
        <w:left w:w="0" w:type="dxa"/>
        <w:bottom w:w="57" w:type="dxa"/>
      </w:tblCellMar>
    </w:tblPr>
    <w:tcPr>
      <w:shd w:val="clear" w:color="auto" w:fill="auto"/>
    </w:tcPr>
    <w:tblStylePr w:type="firstRow">
      <w:rPr>
        <w:rFonts w:ascii="Arial" w:hAnsi="Arial"/>
        <w:color w:val="FFFFFF"/>
        <w:sz w:val="20"/>
      </w:rPr>
      <w:tblPr/>
      <w:tcPr>
        <w:shd w:val="clear" w:color="auto" w:fill="11175E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7666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41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uk/government/publications/safer-radiotherapy-national-patient-safety-radiotherapy-event-taxonomy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ukhsa-protectionservices.org.uk/cms/article.php?article=5682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adiotherapy@ukhsa.gov.uk" TargetMode="External"/><Relationship Id="rId14" Type="http://schemas.openxmlformats.org/officeDocument/2006/relationships/fontTable" Target="fontTable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len.Best\AppData\Local\Temp\MicrosoftEdgeDownloads\9e2296f6-f2ce-41be-9956-30510dddec3e\ukhsa-newsletter-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3A17E373A43403EA65EA630F1B669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E7FC7D-AE56-4D02-8854-5440A3111EC7}"/>
      </w:docPartPr>
      <w:docPartBody>
        <w:p w:rsidR="00682487" w:rsidRDefault="0028769E" w:rsidP="0028769E">
          <w:pPr>
            <w:pStyle w:val="F3A17E373A43403EA65EA630F1B669A7"/>
          </w:pPr>
          <w:r>
            <w:t>Yes</w:t>
          </w:r>
        </w:p>
      </w:docPartBody>
    </w:docPart>
    <w:docPart>
      <w:docPartPr>
        <w:name w:val="038469554EC14D748A10A3D0E02017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ED6320-93A8-4923-89C4-BE55C1A73DE8}"/>
      </w:docPartPr>
      <w:docPartBody>
        <w:p w:rsidR="00682487" w:rsidRDefault="0028769E" w:rsidP="0028769E">
          <w:pPr>
            <w:pStyle w:val="038469554EC14D748A10A3D0E0201772"/>
          </w:pPr>
          <w:r>
            <w:t>No</w:t>
          </w:r>
        </w:p>
      </w:docPartBody>
    </w:docPart>
    <w:docPart>
      <w:docPartPr>
        <w:name w:val="F045000D904D4D019C75865DBB9DEF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629DE9-242F-4320-8529-F810D608C7E4}"/>
      </w:docPartPr>
      <w:docPartBody>
        <w:p w:rsidR="00682487" w:rsidRDefault="0028769E" w:rsidP="0028769E">
          <w:pPr>
            <w:pStyle w:val="F045000D904D4D019C75865DBB9DEF2F"/>
          </w:pPr>
          <w:r>
            <w:t>Yes</w:t>
          </w:r>
        </w:p>
      </w:docPartBody>
    </w:docPart>
    <w:docPart>
      <w:docPartPr>
        <w:name w:val="E6FD773B574D48C7B3A85BBA9307E4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95204B-34A1-4716-B2BA-DA3DEAF1A768}"/>
      </w:docPartPr>
      <w:docPartBody>
        <w:p w:rsidR="00682487" w:rsidRDefault="0028769E" w:rsidP="0028769E">
          <w:pPr>
            <w:pStyle w:val="E6FD773B574D48C7B3A85BBA9307E418"/>
          </w:pPr>
          <w:r>
            <w:t>No</w:t>
          </w:r>
        </w:p>
      </w:docPartBody>
    </w:docPart>
    <w:docPart>
      <w:docPartPr>
        <w:name w:val="C504015482DA4DA7BD520C088E050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11FE4-B91F-4D80-9F20-93C151684CA9}"/>
      </w:docPartPr>
      <w:docPartBody>
        <w:p w:rsidR="00682487" w:rsidRDefault="0028769E" w:rsidP="0028769E">
          <w:pPr>
            <w:pStyle w:val="C504015482DA4DA7BD520C088E05055D"/>
          </w:pPr>
          <w:r>
            <w:t>Yes</w:t>
          </w:r>
        </w:p>
      </w:docPartBody>
    </w:docPart>
    <w:docPart>
      <w:docPartPr>
        <w:name w:val="C0A761C6E7994AFFB88404DF521D75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F6A41-9E58-4531-BBA6-91F58275AF3E}"/>
      </w:docPartPr>
      <w:docPartBody>
        <w:p w:rsidR="00682487" w:rsidRDefault="0028769E" w:rsidP="0028769E">
          <w:pPr>
            <w:pStyle w:val="C0A761C6E7994AFFB88404DF521D752B"/>
          </w:pPr>
          <w:r>
            <w:t>No</w:t>
          </w:r>
        </w:p>
      </w:docPartBody>
    </w:docPart>
    <w:docPart>
      <w:docPartPr>
        <w:name w:val="80FD955E77E442C4999C91FB14DB84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D2399-7EA1-4733-99B0-1B8809EE9C7D}"/>
      </w:docPartPr>
      <w:docPartBody>
        <w:p w:rsidR="00682487" w:rsidRDefault="0028769E" w:rsidP="0028769E">
          <w:pPr>
            <w:pStyle w:val="80FD955E77E442C4999C91FB14DB8443"/>
          </w:pPr>
          <w:r>
            <w:t>Yes</w:t>
          </w:r>
        </w:p>
      </w:docPartBody>
    </w:docPart>
    <w:docPart>
      <w:docPartPr>
        <w:name w:val="CE66DE1DC8664D62921E34EC935AC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0901B9-C8B3-441D-9C79-84E564C17746}"/>
      </w:docPartPr>
      <w:docPartBody>
        <w:p w:rsidR="00682487" w:rsidRDefault="0028769E" w:rsidP="0028769E">
          <w:pPr>
            <w:pStyle w:val="CE66DE1DC8664D62921E34EC935AC24C"/>
          </w:pPr>
          <w:r>
            <w:t>No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69E"/>
    <w:rsid w:val="00227567"/>
    <w:rsid w:val="0028769E"/>
    <w:rsid w:val="00311CB4"/>
    <w:rsid w:val="0042432A"/>
    <w:rsid w:val="0050654D"/>
    <w:rsid w:val="00682487"/>
    <w:rsid w:val="00A5606B"/>
    <w:rsid w:val="00B75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3A17E373A43403EA65EA630F1B669A7">
    <w:name w:val="F3A17E373A43403EA65EA630F1B669A7"/>
    <w:rsid w:val="0028769E"/>
  </w:style>
  <w:style w:type="paragraph" w:customStyle="1" w:styleId="038469554EC14D748A10A3D0E0201772">
    <w:name w:val="038469554EC14D748A10A3D0E0201772"/>
    <w:rsid w:val="0028769E"/>
  </w:style>
  <w:style w:type="paragraph" w:customStyle="1" w:styleId="F045000D904D4D019C75865DBB9DEF2F">
    <w:name w:val="F045000D904D4D019C75865DBB9DEF2F"/>
    <w:rsid w:val="0028769E"/>
  </w:style>
  <w:style w:type="paragraph" w:customStyle="1" w:styleId="E6FD773B574D48C7B3A85BBA9307E418">
    <w:name w:val="E6FD773B574D48C7B3A85BBA9307E418"/>
    <w:rsid w:val="0028769E"/>
  </w:style>
  <w:style w:type="paragraph" w:customStyle="1" w:styleId="C504015482DA4DA7BD520C088E05055D">
    <w:name w:val="C504015482DA4DA7BD520C088E05055D"/>
    <w:rsid w:val="0028769E"/>
  </w:style>
  <w:style w:type="paragraph" w:customStyle="1" w:styleId="C0A761C6E7994AFFB88404DF521D752B">
    <w:name w:val="C0A761C6E7994AFFB88404DF521D752B"/>
    <w:rsid w:val="0028769E"/>
  </w:style>
  <w:style w:type="paragraph" w:customStyle="1" w:styleId="80FD955E77E442C4999C91FB14DB8443">
    <w:name w:val="80FD955E77E442C4999C91FB14DB8443"/>
    <w:rsid w:val="0028769E"/>
  </w:style>
  <w:style w:type="paragraph" w:customStyle="1" w:styleId="CE66DE1DC8664D62921E34EC935AC24C">
    <w:name w:val="CE66DE1DC8664D62921E34EC935AC24C"/>
    <w:rsid w:val="0028769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ukhsa-newsletter-template</Template>
  <TotalTime>0</TotalTime>
  <Pages>2</Pages>
  <Words>268</Words>
  <Characters>1417</Characters>
  <Application>Microsoft Office Word</Application>
  <DocSecurity>0</DocSecurity>
  <Lines>148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Letterhead with fold lines</vt:lpstr>
    </vt:vector>
  </TitlesOfParts>
  <Company/>
  <LinksUpToDate>false</LinksUpToDate>
  <CharactersWithSpaces>1676</CharactersWithSpaces>
  <SharedDoc>false</SharedDoc>
  <HLinks>
    <vt:vector size="24" baseType="variant">
      <vt:variant>
        <vt:i4>4784152</vt:i4>
      </vt:variant>
      <vt:variant>
        <vt:i4>3</vt:i4>
      </vt:variant>
      <vt:variant>
        <vt:i4>0</vt:i4>
      </vt:variant>
      <vt:variant>
        <vt:i4>5</vt:i4>
      </vt:variant>
      <vt:variant>
        <vt:lpwstr>http://www.phe-conference.org.uk/</vt:lpwstr>
      </vt:variant>
      <vt:variant>
        <vt:lpwstr/>
      </vt:variant>
      <vt:variant>
        <vt:i4>524298</vt:i4>
      </vt:variant>
      <vt:variant>
        <vt:i4>0</vt:i4>
      </vt:variant>
      <vt:variant>
        <vt:i4>0</vt:i4>
      </vt:variant>
      <vt:variant>
        <vt:i4>5</vt:i4>
      </vt:variant>
      <vt:variant>
        <vt:lpwstr>http://www.gov.uk/phe</vt:lpwstr>
      </vt:variant>
      <vt:variant>
        <vt:lpwstr/>
      </vt:variant>
      <vt:variant>
        <vt:i4>1638453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_Toc354068436</vt:lpwstr>
      </vt:variant>
      <vt:variant>
        <vt:i4>1638453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_Toc354068435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Letterhead with fold lines</dc:title>
  <dc:subject/>
  <dc:creator>Helen Best</dc:creator>
  <cp:keywords/>
  <cp:lastModifiedBy>John Rodgers2</cp:lastModifiedBy>
  <cp:revision>5</cp:revision>
  <cp:lastPrinted>2021-08-16T14:51:00Z</cp:lastPrinted>
  <dcterms:created xsi:type="dcterms:W3CDTF">2026-03-12T16:39:00Z</dcterms:created>
  <dcterms:modified xsi:type="dcterms:W3CDTF">2026-03-13T15:36:00Z</dcterms:modified>
</cp:coreProperties>
</file>